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192FC9" w:rsidRPr="00502A78" w:rsidP="00192FC9">
      <w:pPr>
        <w:rPr>
          <w:b/>
          <w:szCs w:val="22"/>
        </w:rPr>
      </w:pPr>
      <w:bookmarkStart w:id="0" w:name="tempHer"/>
      <w:bookmarkStart w:id="1" w:name="_GoBack"/>
      <w:bookmarkEnd w:id="0"/>
      <w:bookmarkEnd w:id="1"/>
      <w:r w:rsidRPr="00502A78">
        <w:rPr>
          <w:b/>
          <w:szCs w:val="22"/>
        </w:rPr>
        <w:t>Endringer siden forrige versjon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9"/>
      </w:tblGrid>
      <w:tr w:rsidTr="00502A7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C9" w:rsidRPr="00502A78" w:rsidP="00502A78">
            <w:pPr>
              <w:rPr>
                <w:b/>
                <w:color w:val="000080"/>
                <w:szCs w:val="22"/>
              </w:rPr>
            </w:pPr>
            <w:r w:rsidRPr="00502A78">
              <w:rPr>
                <w:b/>
                <w:color w:val="000080"/>
                <w:szCs w:val="22"/>
              </w:rPr>
              <w:fldChar w:fldCharType="begin" w:fldLock="1"/>
            </w:r>
            <w:r w:rsidRPr="00502A78">
              <w:rPr>
                <w:b/>
                <w:color w:val="000080"/>
                <w:szCs w:val="22"/>
              </w:rPr>
              <w:instrText xml:space="preserve"> DOCVARIABLE EK_Merknad </w:instrText>
            </w:r>
            <w:r w:rsidRPr="00502A78">
              <w:rPr>
                <w:b/>
                <w:color w:val="000080"/>
                <w:szCs w:val="22"/>
              </w:rPr>
              <w:fldChar w:fldCharType="separate"/>
            </w:r>
            <w:r w:rsidRPr="00502A78">
              <w:rPr>
                <w:b/>
                <w:color w:val="000080"/>
                <w:szCs w:val="22"/>
              </w:rPr>
              <w:t>rettet kl.slett for prøvetakingsrunder på morgen</w:t>
            </w:r>
            <w:r w:rsidRPr="00502A78">
              <w:rPr>
                <w:b/>
                <w:color w:val="000080"/>
                <w:szCs w:val="22"/>
              </w:rPr>
              <w:fldChar w:fldCharType="end"/>
            </w:r>
          </w:p>
        </w:tc>
      </w:tr>
    </w:tbl>
    <w:p w:rsidR="002F59A7" w:rsidRPr="00502A78">
      <w:pPr>
        <w:rPr>
          <w:szCs w:val="22"/>
        </w:rPr>
      </w:pPr>
    </w:p>
    <w:p w:rsidR="003F25C1" w:rsidRPr="00502A78" w:rsidP="003F25C1">
      <w:pPr>
        <w:rPr>
          <w:b/>
          <w:szCs w:val="22"/>
        </w:rPr>
      </w:pPr>
      <w:r w:rsidRPr="00502A78">
        <w:rPr>
          <w:b/>
          <w:szCs w:val="22"/>
        </w:rPr>
        <w:t>HENSIKT</w:t>
      </w:r>
    </w:p>
    <w:p w:rsidR="003F25C1" w:rsidRPr="00502A78" w:rsidP="003F25C1">
      <w:pPr>
        <w:rPr>
          <w:szCs w:val="22"/>
        </w:rPr>
      </w:pPr>
      <w:r w:rsidRPr="00502A78">
        <w:rPr>
          <w:szCs w:val="22"/>
        </w:rPr>
        <w:t xml:space="preserve">Prosedyren skal sikre korrekt elektronisk rekvirering av </w:t>
      </w:r>
      <w:r w:rsidRPr="00502A78" w:rsidR="000348D2">
        <w:rPr>
          <w:szCs w:val="22"/>
        </w:rPr>
        <w:t xml:space="preserve">prøver </w:t>
      </w:r>
      <w:r w:rsidRPr="00502A78">
        <w:rPr>
          <w:szCs w:val="22"/>
        </w:rPr>
        <w:t>på inneliggende</w:t>
      </w:r>
      <w:r w:rsidRPr="00502A78" w:rsidR="00F85940">
        <w:rPr>
          <w:szCs w:val="22"/>
        </w:rPr>
        <w:t xml:space="preserve"> og polikliniske </w:t>
      </w:r>
      <w:r w:rsidRPr="00502A78">
        <w:rPr>
          <w:szCs w:val="22"/>
        </w:rPr>
        <w:t>pasienter</w:t>
      </w:r>
    </w:p>
    <w:p w:rsidR="003F25C1" w:rsidRPr="00502A78" w:rsidP="003F25C1">
      <w:pPr>
        <w:rPr>
          <w:b/>
          <w:szCs w:val="22"/>
        </w:rPr>
      </w:pPr>
    </w:p>
    <w:p w:rsidR="003F25C1" w:rsidRPr="00502A78" w:rsidP="003F25C1">
      <w:pPr>
        <w:rPr>
          <w:b/>
          <w:szCs w:val="22"/>
        </w:rPr>
      </w:pPr>
      <w:r>
        <w:rPr>
          <w:b/>
          <w:szCs w:val="22"/>
        </w:rPr>
        <w:t>MÅLGRUPPE</w:t>
      </w:r>
    </w:p>
    <w:p w:rsidR="003F25C1" w:rsidP="003F25C1">
      <w:pPr>
        <w:rPr>
          <w:szCs w:val="22"/>
        </w:rPr>
      </w:pPr>
      <w:r w:rsidRPr="00502A78">
        <w:rPr>
          <w:szCs w:val="22"/>
        </w:rPr>
        <w:t xml:space="preserve">Prosedyren gjelder </w:t>
      </w:r>
      <w:r w:rsidRPr="00502A78">
        <w:rPr>
          <w:szCs w:val="22"/>
        </w:rPr>
        <w:t>for alle som skal utføre</w:t>
      </w:r>
      <w:r w:rsidRPr="00502A78" w:rsidR="000348D2">
        <w:rPr>
          <w:szCs w:val="22"/>
        </w:rPr>
        <w:t xml:space="preserve"> elektronisk rekvirering av </w:t>
      </w:r>
      <w:r w:rsidRPr="00502A78">
        <w:rPr>
          <w:szCs w:val="22"/>
        </w:rPr>
        <w:t>prøver i DIPS</w:t>
      </w:r>
    </w:p>
    <w:p w:rsidR="003F25C1" w:rsidP="003F25C1">
      <w:pPr>
        <w:pStyle w:val="BodyText"/>
        <w:rPr>
          <w:rFonts w:ascii="Calibri" w:hAnsi="Calibri" w:cs="Times New Roman"/>
          <w:b w:val="0"/>
          <w:sz w:val="22"/>
          <w:szCs w:val="22"/>
        </w:rPr>
      </w:pPr>
    </w:p>
    <w:p w:rsidR="000176C8" w:rsidP="00163390">
      <w:pPr>
        <w:pStyle w:val="BodyText"/>
        <w:spacing w:line="276" w:lineRule="auto"/>
        <w:rPr>
          <w:rFonts w:ascii="Calibri" w:hAnsi="Calibri" w:cs="Times New Roman"/>
          <w:b w:val="0"/>
          <w:sz w:val="22"/>
          <w:szCs w:val="22"/>
        </w:rPr>
      </w:pPr>
    </w:p>
    <w:p w:rsidR="00920763" w:rsidRPr="00920763" w:rsidP="00163390">
      <w:pPr>
        <w:pStyle w:val="BodyText"/>
        <w:spacing w:line="276" w:lineRule="auto"/>
        <w:rPr>
          <w:rFonts w:ascii="Calibri" w:hAnsi="Calibri" w:cs="Times New Roman"/>
          <w:i/>
          <w:sz w:val="22"/>
          <w:szCs w:val="22"/>
        </w:rPr>
      </w:pPr>
      <w:r w:rsidRPr="00920763">
        <w:rPr>
          <w:rFonts w:ascii="Calibri" w:hAnsi="Calibri" w:cs="Times New Roman"/>
          <w:i/>
          <w:sz w:val="22"/>
          <w:szCs w:val="22"/>
        </w:rPr>
        <w:t>Opprette ny bestilling</w:t>
      </w:r>
    </w:p>
    <w:p w:rsidR="003F25C1" w:rsidRPr="00502A78" w:rsidP="00163390">
      <w:pPr>
        <w:pStyle w:val="Footer"/>
        <w:spacing w:line="276" w:lineRule="auto"/>
        <w:rPr>
          <w:szCs w:val="22"/>
        </w:rPr>
      </w:pPr>
      <w:r w:rsidRPr="00502A78">
        <w:rPr>
          <w:szCs w:val="22"/>
        </w:rPr>
        <w:tab/>
      </w:r>
    </w:p>
    <w:p w:rsidR="00AA3A36" w:rsidP="00AA3A36">
      <w:pPr>
        <w:numPr>
          <w:ilvl w:val="0"/>
          <w:numId w:val="2"/>
        </w:numPr>
        <w:spacing w:line="276" w:lineRule="auto"/>
        <w:rPr>
          <w:szCs w:val="22"/>
        </w:rPr>
      </w:pPr>
      <w:r w:rsidRPr="00502A78">
        <w:rPr>
          <w:szCs w:val="22"/>
        </w:rPr>
        <w:t>Hent frem aktuell pasient</w:t>
      </w:r>
      <w:r w:rsidRPr="00502A78" w:rsidR="00E96BED">
        <w:rPr>
          <w:szCs w:val="22"/>
        </w:rPr>
        <w:t xml:space="preserve"> i DIPS</w:t>
      </w:r>
      <w:r w:rsidR="0025785C">
        <w:rPr>
          <w:szCs w:val="22"/>
        </w:rPr>
        <w:t xml:space="preserve"> </w:t>
      </w:r>
    </w:p>
    <w:p w:rsidR="00AA3A36" w:rsidP="00AA3A36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 xml:space="preserve">Trykk </w:t>
      </w:r>
      <w:r w:rsidRPr="00AA3A36">
        <w:rPr>
          <w:i/>
          <w:szCs w:val="22"/>
        </w:rPr>
        <w:t>F3</w:t>
      </w:r>
      <w:r>
        <w:rPr>
          <w:szCs w:val="22"/>
        </w:rPr>
        <w:t xml:space="preserve"> eller </w:t>
      </w:r>
      <w:r w:rsidRPr="00AA3A36">
        <w:rPr>
          <w:i/>
          <w:szCs w:val="22"/>
        </w:rPr>
        <w:t>Pasient -&gt; Pasients</w:t>
      </w:r>
      <w:r>
        <w:rPr>
          <w:szCs w:val="22"/>
        </w:rPr>
        <w:t>øk i øverste fanemeny</w:t>
      </w:r>
    </w:p>
    <w:p w:rsidR="00AA3A36" w:rsidP="00AA3A36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 xml:space="preserve">Skriv inn pasientinformasjon slik som pasientnavn eller et personlig </w:t>
      </w:r>
      <w:r>
        <w:rPr>
          <w:szCs w:val="22"/>
        </w:rPr>
        <w:t>identifikasjonsnummer</w:t>
      </w:r>
    </w:p>
    <w:p w:rsidR="00AA3A36" w:rsidRPr="00AA3A36" w:rsidP="00AA3A36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 xml:space="preserve">Velg og beskriv relevant begrunnelse -&gt; trykk deretter </w:t>
      </w:r>
      <w:r w:rsidRPr="00AA3A36">
        <w:rPr>
          <w:i/>
          <w:szCs w:val="22"/>
        </w:rPr>
        <w:t>OK</w:t>
      </w:r>
    </w:p>
    <w:p w:rsidR="00163390" w:rsidRPr="00163390" w:rsidP="00163390">
      <w:pPr>
        <w:spacing w:line="276" w:lineRule="auto"/>
        <w:ind w:left="720"/>
        <w:rPr>
          <w:szCs w:val="22"/>
        </w:rPr>
      </w:pPr>
    </w:p>
    <w:p w:rsidR="00D619EC" w:rsidRPr="00163390" w:rsidP="00163390">
      <w:pPr>
        <w:numPr>
          <w:ilvl w:val="0"/>
          <w:numId w:val="2"/>
        </w:numPr>
        <w:spacing w:line="276" w:lineRule="auto"/>
        <w:rPr>
          <w:szCs w:val="22"/>
        </w:rPr>
      </w:pPr>
      <w:r w:rsidRPr="00502A78">
        <w:rPr>
          <w:szCs w:val="22"/>
        </w:rPr>
        <w:t xml:space="preserve">Velg </w:t>
      </w:r>
      <w:r w:rsidRPr="000176C8" w:rsidR="007B6531">
        <w:rPr>
          <w:i/>
          <w:szCs w:val="22"/>
        </w:rPr>
        <w:t>Bestilling</w:t>
      </w:r>
      <w:r w:rsidRPr="000176C8" w:rsidR="00E96BED">
        <w:rPr>
          <w:szCs w:val="22"/>
        </w:rPr>
        <w:t xml:space="preserve"> </w:t>
      </w:r>
    </w:p>
    <w:p w:rsidR="00E96BED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Velg om det skal være en poliklinisk eller inneliggende rekvirering</w:t>
      </w:r>
    </w:p>
    <w:p w:rsidR="007B6531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Legg inn korrekt Avdeling, Rekv. enhet og Rekv. lege</w:t>
      </w:r>
    </w:p>
    <w:p w:rsidR="007B6531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Tilgjengelige tjenestetilbud vil vise</w:t>
      </w:r>
      <w:r>
        <w:rPr>
          <w:szCs w:val="22"/>
        </w:rPr>
        <w:t xml:space="preserve">s til venstre i bildet så fremt gyldig rekvirentinformasjon er registrert </w:t>
      </w:r>
    </w:p>
    <w:p w:rsidR="00CE7318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Klikk</w:t>
      </w:r>
      <w:r w:rsidR="007B6531">
        <w:rPr>
          <w:szCs w:val="22"/>
        </w:rPr>
        <w:t xml:space="preserve"> på den eller de analysene som ønskes rekvirert. Det er mulig å søke etter analyser. </w:t>
      </w:r>
      <w:r w:rsidR="00A54889">
        <w:rPr>
          <w:szCs w:val="22"/>
        </w:rPr>
        <w:t xml:space="preserve">Søketreff som vises er alle analyser som inneholder søkeordet i analysenavnet samt profiler som inneholder analyser med søkeordet i analysenavnet. </w:t>
      </w:r>
    </w:p>
    <w:p w:rsidR="00CE7318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 xml:space="preserve">Hvis ønsket analyse ikke finnes i tilbudet benyttes analysen som heter Informasjon. Kliniske opplysninger må fylles ut med beskrivelse av hva som ønskes. </w:t>
      </w:r>
    </w:p>
    <w:p w:rsidR="00CE7318" w:rsidP="00CE7318">
      <w:pPr>
        <w:pStyle w:val="ListParagraph"/>
        <w:rPr>
          <w:szCs w:val="22"/>
        </w:rPr>
      </w:pPr>
    </w:p>
    <w:p w:rsidR="00DC2D9C" w:rsidP="00DC2D9C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Analyser som krever tilleggsinformasjon</w:t>
      </w:r>
    </w:p>
    <w:p w:rsidR="00160EBC" w:rsidRPr="00502A78" w:rsidP="00DC2D9C">
      <w:pPr>
        <w:ind w:left="720"/>
        <w:rPr>
          <w:szCs w:val="22"/>
        </w:rPr>
      </w:pPr>
      <w:r w:rsidRPr="00502A78">
        <w:rPr>
          <w:szCs w:val="22"/>
        </w:rPr>
        <w:t>Noe</w:t>
      </w:r>
      <w:r w:rsidRPr="00502A78">
        <w:rPr>
          <w:szCs w:val="22"/>
        </w:rPr>
        <w:t xml:space="preserve">n analyser krever tilleggsinformasjon. Ved bestilling av disse analysene vil det dukke opp felter som </w:t>
      </w:r>
      <w:r>
        <w:rPr>
          <w:szCs w:val="22"/>
        </w:rPr>
        <w:t>må</w:t>
      </w:r>
      <w:r w:rsidRPr="00502A78">
        <w:rPr>
          <w:szCs w:val="22"/>
        </w:rPr>
        <w:t xml:space="preserve"> besvares. </w:t>
      </w:r>
      <w:r>
        <w:rPr>
          <w:szCs w:val="22"/>
        </w:rPr>
        <w:t xml:space="preserve">Disse er merket med rødt. </w:t>
      </w:r>
    </w:p>
    <w:p w:rsidR="00DC2D9C" w:rsidP="00DC2D9C">
      <w:pPr>
        <w:ind w:left="720"/>
        <w:rPr>
          <w:szCs w:val="22"/>
        </w:rPr>
      </w:pPr>
    </w:p>
    <w:p w:rsidR="00160EBC" w:rsidP="00160EBC">
      <w:pPr>
        <w:numPr>
          <w:ilvl w:val="1"/>
          <w:numId w:val="2"/>
        </w:numPr>
        <w:rPr>
          <w:szCs w:val="22"/>
        </w:rPr>
      </w:pPr>
      <w:r w:rsidRPr="00160EBC">
        <w:rPr>
          <w:szCs w:val="22"/>
        </w:rPr>
        <w:t>Bestilling av pretansfusjonsprøve (screening) og blodprodukter</w:t>
      </w:r>
    </w:p>
    <w:p w:rsidR="00160EBC" w:rsidP="00160EBC">
      <w:pPr>
        <w:numPr>
          <w:ilvl w:val="2"/>
          <w:numId w:val="2"/>
        </w:numPr>
        <w:rPr>
          <w:szCs w:val="22"/>
        </w:rPr>
      </w:pPr>
      <w:r>
        <w:rPr>
          <w:szCs w:val="22"/>
        </w:rPr>
        <w:t>Velg antall plasma</w:t>
      </w:r>
    </w:p>
    <w:p w:rsidR="00160EBC" w:rsidRPr="00160EBC" w:rsidP="00160EBC">
      <w:pPr>
        <w:numPr>
          <w:ilvl w:val="2"/>
          <w:numId w:val="2"/>
        </w:numPr>
        <w:rPr>
          <w:szCs w:val="22"/>
        </w:rPr>
      </w:pPr>
      <w:r>
        <w:rPr>
          <w:szCs w:val="22"/>
        </w:rPr>
        <w:t xml:space="preserve">Velg om eller når screening </w:t>
      </w:r>
      <w:r>
        <w:rPr>
          <w:szCs w:val="22"/>
        </w:rPr>
        <w:t>skal sendes til blodbanken på Ullevål. Taxi benyt</w:t>
      </w:r>
      <w:r w:rsidR="00D67352">
        <w:rPr>
          <w:szCs w:val="22"/>
        </w:rPr>
        <w:t xml:space="preserve">tes kun hvis det ikke er mulig </w:t>
      </w:r>
      <w:r>
        <w:rPr>
          <w:szCs w:val="22"/>
        </w:rPr>
        <w:t>å vente på neste bud. Tidspunkter for budrunder står i nedtrekksmenyen i Dips</w:t>
      </w:r>
    </w:p>
    <w:p w:rsidR="00160EBC" w:rsidRPr="00502A78" w:rsidP="00160EBC">
      <w:pPr>
        <w:numPr>
          <w:ilvl w:val="0"/>
          <w:numId w:val="30"/>
        </w:numPr>
        <w:rPr>
          <w:szCs w:val="22"/>
        </w:rPr>
      </w:pPr>
      <w:r w:rsidRPr="00502A78">
        <w:rPr>
          <w:szCs w:val="22"/>
        </w:rPr>
        <w:t>Velg hastegrad for utlevering av blodprodukter. Velg 'Ingen bestilling' hvis det ikke skal bestill</w:t>
      </w:r>
      <w:r w:rsidRPr="00502A78">
        <w:rPr>
          <w:szCs w:val="22"/>
        </w:rPr>
        <w:t>es blodprodukter.</w:t>
      </w:r>
    </w:p>
    <w:p w:rsidR="00160EBC" w:rsidRPr="00502A78" w:rsidP="00160EBC">
      <w:pPr>
        <w:numPr>
          <w:ilvl w:val="0"/>
          <w:numId w:val="30"/>
        </w:numPr>
        <w:rPr>
          <w:szCs w:val="22"/>
        </w:rPr>
      </w:pPr>
      <w:r w:rsidRPr="00502A78">
        <w:rPr>
          <w:szCs w:val="22"/>
        </w:rPr>
        <w:t xml:space="preserve">Velg dato og klokkeslett for planlagt transfusjon. Kun nødvendig å fylle ut hvis 'Planlagt transfusjon' </w:t>
      </w:r>
      <w:r>
        <w:rPr>
          <w:szCs w:val="22"/>
        </w:rPr>
        <w:t>er valgt under hastegrad</w:t>
      </w:r>
    </w:p>
    <w:p w:rsidR="00160EBC" w:rsidRPr="00502A78" w:rsidP="00160EBC">
      <w:pPr>
        <w:numPr>
          <w:ilvl w:val="0"/>
          <w:numId w:val="30"/>
        </w:numPr>
        <w:rPr>
          <w:szCs w:val="22"/>
        </w:rPr>
      </w:pPr>
      <w:r w:rsidRPr="00502A78">
        <w:rPr>
          <w:szCs w:val="22"/>
        </w:rPr>
        <w:t xml:space="preserve">Velg antall Erytrocyttkonsentrat (SAG). </w:t>
      </w:r>
    </w:p>
    <w:p w:rsidR="00160EBC" w:rsidRPr="00502A78" w:rsidP="00160EBC">
      <w:pPr>
        <w:numPr>
          <w:ilvl w:val="0"/>
          <w:numId w:val="30"/>
        </w:numPr>
        <w:rPr>
          <w:szCs w:val="22"/>
        </w:rPr>
      </w:pPr>
      <w:r w:rsidRPr="00502A78">
        <w:rPr>
          <w:szCs w:val="22"/>
        </w:rPr>
        <w:t xml:space="preserve">Skriv inn annen bestilling, </w:t>
      </w:r>
      <w:r w:rsidRPr="00502A78" w:rsidR="00506584">
        <w:rPr>
          <w:szCs w:val="22"/>
        </w:rPr>
        <w:t>f.eks.</w:t>
      </w:r>
      <w:r w:rsidRPr="00502A78">
        <w:rPr>
          <w:szCs w:val="22"/>
        </w:rPr>
        <w:t xml:space="preserve"> trombocyttkonsentrat. Husk antall. </w:t>
      </w:r>
    </w:p>
    <w:p w:rsidR="00160EBC" w:rsidP="00160EBC">
      <w:pPr>
        <w:ind w:left="1418"/>
        <w:rPr>
          <w:szCs w:val="22"/>
        </w:rPr>
      </w:pPr>
      <w:r w:rsidRPr="00160EBC">
        <w:rPr>
          <w:szCs w:val="22"/>
        </w:rPr>
        <w:t>Obs! Hvis pretansfusjonsprøve</w:t>
      </w:r>
      <w:r>
        <w:rPr>
          <w:szCs w:val="22"/>
        </w:rPr>
        <w:t>n</w:t>
      </w:r>
      <w:r w:rsidRPr="00160EBC">
        <w:rPr>
          <w:szCs w:val="22"/>
        </w:rPr>
        <w:t xml:space="preserve"> allerede er tatt (siste fire dager), må bestillinger eller beskjed om at prøven skal sendes ringes på 1576</w:t>
      </w:r>
    </w:p>
    <w:p w:rsidR="00D67352" w:rsidRPr="00160EBC" w:rsidP="00160EBC">
      <w:pPr>
        <w:ind w:left="1418"/>
        <w:rPr>
          <w:szCs w:val="22"/>
        </w:rPr>
      </w:pPr>
    </w:p>
    <w:p w:rsidR="00920763" w:rsidRPr="00920763" w:rsidP="003F25C1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Planlegging av prøvetaking</w:t>
      </w:r>
    </w:p>
    <w:p w:rsidR="00920763" w:rsidP="00920763">
      <w:pPr>
        <w:pStyle w:val="ListParagraph"/>
        <w:rPr>
          <w:szCs w:val="22"/>
        </w:rPr>
      </w:pPr>
    </w:p>
    <w:p w:rsidR="00D619EC" w:rsidP="00D619EC">
      <w:pPr>
        <w:numPr>
          <w:ilvl w:val="1"/>
          <w:numId w:val="2"/>
        </w:numPr>
        <w:rPr>
          <w:szCs w:val="22"/>
        </w:rPr>
      </w:pPr>
      <w:r>
        <w:rPr>
          <w:szCs w:val="22"/>
        </w:rPr>
        <w:t>Prøvetakingstype er forhåndsvalgt ut i fra hva som e</w:t>
      </w:r>
      <w:r>
        <w:rPr>
          <w:szCs w:val="22"/>
        </w:rPr>
        <w:t>r rekvirert. Hvis det er rekvirert flere typer materialer, f.eks. blodprøver og andre kroppsvæsker vil det opprettes flere linjer ut i fra prøv</w:t>
      </w:r>
      <w:r w:rsidR="0025785C">
        <w:rPr>
          <w:szCs w:val="22"/>
        </w:rPr>
        <w:t>emateriale og prøvetakingstype.</w:t>
      </w:r>
    </w:p>
    <w:p w:rsidR="00D619EC" w:rsidP="00D619EC">
      <w:pPr>
        <w:ind w:left="1440"/>
        <w:rPr>
          <w:szCs w:val="22"/>
        </w:rPr>
      </w:pPr>
    </w:p>
    <w:p w:rsidR="00D619EC" w:rsidP="00D619EC">
      <w:pPr>
        <w:numPr>
          <w:ilvl w:val="1"/>
          <w:numId w:val="2"/>
        </w:numPr>
        <w:rPr>
          <w:szCs w:val="22"/>
        </w:rPr>
      </w:pPr>
      <w:r>
        <w:rPr>
          <w:szCs w:val="22"/>
        </w:rPr>
        <w:t>Hastegrad inneliggende</w:t>
      </w:r>
    </w:p>
    <w:p w:rsidR="00D619EC" w:rsidRPr="00502A78" w:rsidP="00D619EC">
      <w:pPr>
        <w:numPr>
          <w:ilvl w:val="2"/>
          <w:numId w:val="2"/>
        </w:numPr>
        <w:rPr>
          <w:szCs w:val="22"/>
        </w:rPr>
      </w:pPr>
      <w:r w:rsidRPr="00502A78">
        <w:rPr>
          <w:szCs w:val="22"/>
        </w:rPr>
        <w:t>Rutine velges ved bestilling til neste dags morgenrunde</w:t>
      </w:r>
    </w:p>
    <w:p w:rsidR="00D619EC" w:rsidRPr="00502A78" w:rsidP="00D619EC">
      <w:pPr>
        <w:numPr>
          <w:ilvl w:val="2"/>
          <w:numId w:val="2"/>
        </w:numPr>
        <w:rPr>
          <w:szCs w:val="22"/>
        </w:rPr>
      </w:pPr>
      <w:r w:rsidRPr="00502A78">
        <w:rPr>
          <w:szCs w:val="22"/>
        </w:rPr>
        <w:t>S</w:t>
      </w:r>
      <w:r w:rsidRPr="00502A78">
        <w:rPr>
          <w:szCs w:val="22"/>
        </w:rPr>
        <w:t>var i dag velges når prøvetaking ikke kan vente til neste morgenrunde</w:t>
      </w:r>
      <w:r>
        <w:rPr>
          <w:szCs w:val="22"/>
        </w:rPr>
        <w:t xml:space="preserve"> (Ikke tilgjengelig i Arena enda)</w:t>
      </w:r>
    </w:p>
    <w:p w:rsidR="00D619EC" w:rsidP="00D619EC">
      <w:pPr>
        <w:numPr>
          <w:ilvl w:val="2"/>
          <w:numId w:val="2"/>
        </w:numPr>
        <w:rPr>
          <w:szCs w:val="22"/>
        </w:rPr>
      </w:pPr>
      <w:r w:rsidRPr="00502A78">
        <w:rPr>
          <w:szCs w:val="22"/>
        </w:rPr>
        <w:t>Øyeblikkelig hjelp velges når prøvetakingen må skje umiddelbart</w:t>
      </w:r>
    </w:p>
    <w:p w:rsidR="002828BF" w:rsidP="002828BF">
      <w:pPr>
        <w:ind w:left="2160"/>
        <w:rPr>
          <w:szCs w:val="22"/>
        </w:rPr>
      </w:pPr>
      <w:r>
        <w:rPr>
          <w:szCs w:val="22"/>
        </w:rPr>
        <w:t>Etter rekvirering må laboratorievakten kontaktes (AKU/POIVA:1290/Sengeposter:1578)</w:t>
      </w:r>
    </w:p>
    <w:p w:rsidR="00CE7318" w:rsidP="002828BF">
      <w:pPr>
        <w:ind w:left="2160"/>
        <w:rPr>
          <w:szCs w:val="22"/>
        </w:rPr>
      </w:pPr>
    </w:p>
    <w:p w:rsidR="00D619EC" w:rsidP="00D619EC">
      <w:pPr>
        <w:numPr>
          <w:ilvl w:val="1"/>
          <w:numId w:val="2"/>
        </w:numPr>
        <w:rPr>
          <w:szCs w:val="22"/>
        </w:rPr>
      </w:pPr>
      <w:r>
        <w:rPr>
          <w:szCs w:val="22"/>
        </w:rPr>
        <w:t>Has</w:t>
      </w:r>
      <w:r w:rsidR="0025785C">
        <w:rPr>
          <w:szCs w:val="22"/>
        </w:rPr>
        <w:t>tegrad poliklinisk</w:t>
      </w:r>
    </w:p>
    <w:p w:rsidR="00E1128D" w:rsidRPr="00502A78" w:rsidP="00E1128D">
      <w:pPr>
        <w:numPr>
          <w:ilvl w:val="2"/>
          <w:numId w:val="2"/>
        </w:numPr>
        <w:ind w:right="-157"/>
        <w:rPr>
          <w:szCs w:val="22"/>
        </w:rPr>
      </w:pPr>
      <w:r w:rsidRPr="00502A78">
        <w:rPr>
          <w:szCs w:val="22"/>
        </w:rPr>
        <w:t>Ønsket prøvetakingstidspunkt kan settes inntil ett</w:t>
      </w:r>
      <w:r>
        <w:rPr>
          <w:szCs w:val="22"/>
        </w:rPr>
        <w:t xml:space="preserve"> og et halvt </w:t>
      </w:r>
      <w:r w:rsidRPr="00502A78">
        <w:rPr>
          <w:szCs w:val="22"/>
        </w:rPr>
        <w:t>år frem i tid</w:t>
      </w:r>
      <w:r w:rsidR="00CC3F94">
        <w:rPr>
          <w:szCs w:val="22"/>
        </w:rPr>
        <w:t xml:space="preserve"> (fjern hake på Planlagt bestilling for å legge til klokkeslett)</w:t>
      </w:r>
    </w:p>
    <w:p w:rsidR="00E1128D" w:rsidP="00E1128D">
      <w:pPr>
        <w:numPr>
          <w:ilvl w:val="2"/>
          <w:numId w:val="2"/>
        </w:numPr>
        <w:ind w:right="-157"/>
        <w:rPr>
          <w:szCs w:val="22"/>
        </w:rPr>
      </w:pPr>
      <w:r w:rsidRPr="00502A78">
        <w:rPr>
          <w:szCs w:val="22"/>
        </w:rPr>
        <w:t xml:space="preserve">Er du usikker på når pasienten møter til poliklinisk prøvetakning, sett dato til slutten av </w:t>
      </w:r>
      <w:r w:rsidRPr="00502A78">
        <w:rPr>
          <w:szCs w:val="22"/>
        </w:rPr>
        <w:t>måneden.  Laboratoriet vil velge den rekvisisjonen som ligger nærmest i tid til tidspunktet pasienten møter</w:t>
      </w:r>
      <w:r w:rsidR="000176C8">
        <w:rPr>
          <w:szCs w:val="22"/>
        </w:rPr>
        <w:t>.</w:t>
      </w:r>
    </w:p>
    <w:p w:rsidR="000176C8" w:rsidRPr="000176C8" w:rsidP="000176C8">
      <w:pPr>
        <w:ind w:left="2160" w:right="-157"/>
        <w:rPr>
          <w:szCs w:val="22"/>
        </w:rPr>
      </w:pPr>
      <w:r w:rsidRPr="000176C8">
        <w:rPr>
          <w:szCs w:val="22"/>
        </w:rPr>
        <w:t xml:space="preserve">Blodprøver som ønskes tatt som øyeblikkelig </w:t>
      </w:r>
      <w:r w:rsidR="00CE7318">
        <w:rPr>
          <w:szCs w:val="22"/>
        </w:rPr>
        <w:t>hjelp på polikliniske pasienter</w:t>
      </w:r>
      <w:r w:rsidRPr="000176C8">
        <w:rPr>
          <w:szCs w:val="22"/>
        </w:rPr>
        <w:t xml:space="preserve"> </w:t>
      </w:r>
      <w:r w:rsidR="00CE7318">
        <w:rPr>
          <w:szCs w:val="22"/>
        </w:rPr>
        <w:t xml:space="preserve">må </w:t>
      </w:r>
      <w:r w:rsidRPr="000176C8">
        <w:rPr>
          <w:szCs w:val="22"/>
        </w:rPr>
        <w:t xml:space="preserve">ha en kommentar om dette i feltet "Merknad </w:t>
      </w:r>
      <w:r w:rsidR="00CE7318">
        <w:rPr>
          <w:szCs w:val="22"/>
        </w:rPr>
        <w:t>til lab</w:t>
      </w:r>
      <w:r w:rsidRPr="000176C8">
        <w:rPr>
          <w:szCs w:val="22"/>
        </w:rPr>
        <w:t>".</w:t>
      </w:r>
    </w:p>
    <w:p w:rsidR="00D619EC" w:rsidP="00C97ADA">
      <w:pPr>
        <w:rPr>
          <w:szCs w:val="22"/>
        </w:rPr>
      </w:pPr>
    </w:p>
    <w:p w:rsidR="003F25C1" w:rsidP="00CE7318">
      <w:pPr>
        <w:numPr>
          <w:ilvl w:val="0"/>
          <w:numId w:val="2"/>
        </w:numPr>
        <w:ind w:right="-143"/>
        <w:rPr>
          <w:szCs w:val="22"/>
        </w:rPr>
      </w:pPr>
      <w:r>
        <w:rPr>
          <w:szCs w:val="22"/>
        </w:rPr>
        <w:t xml:space="preserve">Sende </w:t>
      </w:r>
      <w:r>
        <w:rPr>
          <w:szCs w:val="22"/>
        </w:rPr>
        <w:t>bestilling</w:t>
      </w:r>
    </w:p>
    <w:p w:rsidR="00CE7318" w:rsidP="00CE7318">
      <w:pPr>
        <w:numPr>
          <w:ilvl w:val="1"/>
          <w:numId w:val="2"/>
        </w:numPr>
        <w:ind w:right="-143"/>
        <w:rPr>
          <w:szCs w:val="22"/>
        </w:rPr>
      </w:pPr>
      <w:r>
        <w:rPr>
          <w:szCs w:val="22"/>
        </w:rPr>
        <w:t xml:space="preserve">Når alle analyser er bestilt og hastegrad og prøvetakingstidspunkt er utfylt kan bestillingen sendes. Klikk på </w:t>
      </w:r>
      <w:r w:rsidR="00486E3B">
        <w:rPr>
          <w:szCs w:val="22"/>
        </w:rPr>
        <w:t>«</w:t>
      </w:r>
      <w:r>
        <w:rPr>
          <w:szCs w:val="22"/>
        </w:rPr>
        <w:t>Send bestilling</w:t>
      </w:r>
      <w:r w:rsidR="00486E3B">
        <w:rPr>
          <w:szCs w:val="22"/>
        </w:rPr>
        <w:t>»</w:t>
      </w:r>
      <w:r>
        <w:rPr>
          <w:szCs w:val="22"/>
        </w:rPr>
        <w:t xml:space="preserve"> oppe til venstre </w:t>
      </w:r>
    </w:p>
    <w:p w:rsidR="00CE7318" w:rsidP="00CE7318">
      <w:pPr>
        <w:ind w:left="1440" w:right="-143"/>
        <w:rPr>
          <w:szCs w:val="22"/>
        </w:rPr>
      </w:pPr>
    </w:p>
    <w:p w:rsidR="00CE7318" w:rsidRPr="00502A78" w:rsidP="00CE7318">
      <w:pPr>
        <w:numPr>
          <w:ilvl w:val="0"/>
          <w:numId w:val="2"/>
        </w:numPr>
        <w:ind w:right="-143"/>
        <w:rPr>
          <w:szCs w:val="22"/>
        </w:rPr>
      </w:pPr>
      <w:r>
        <w:rPr>
          <w:szCs w:val="22"/>
        </w:rPr>
        <w:t>Tilleggsrekvirering av analyser før prøven er tatt</w:t>
      </w:r>
    </w:p>
    <w:p w:rsidR="003F25C1" w:rsidRPr="00502A78" w:rsidP="003F25C1">
      <w:pPr>
        <w:rPr>
          <w:szCs w:val="22"/>
        </w:rPr>
      </w:pPr>
    </w:p>
    <w:p w:rsidR="003F25C1" w:rsidRPr="00CE7318" w:rsidP="00CE7318">
      <w:pPr>
        <w:numPr>
          <w:ilvl w:val="0"/>
          <w:numId w:val="12"/>
        </w:numPr>
        <w:spacing w:line="276" w:lineRule="auto"/>
        <w:rPr>
          <w:szCs w:val="22"/>
        </w:rPr>
      </w:pPr>
      <w:r w:rsidRPr="00502A78">
        <w:rPr>
          <w:szCs w:val="22"/>
        </w:rPr>
        <w:t xml:space="preserve">Blodprøver bestilt til IVA-runden kl. 07.00; </w:t>
      </w:r>
      <w:r w:rsidRPr="00502A78">
        <w:rPr>
          <w:szCs w:val="22"/>
        </w:rPr>
        <w:t xml:space="preserve">Bestillingen kan endres fram til </w:t>
      </w:r>
      <w:r w:rsidRPr="00CE7318">
        <w:rPr>
          <w:szCs w:val="22"/>
        </w:rPr>
        <w:t>kl.06.00</w:t>
      </w:r>
    </w:p>
    <w:p w:rsidR="003F25C1" w:rsidRPr="00CE7318" w:rsidP="00CE7318">
      <w:pPr>
        <w:numPr>
          <w:ilvl w:val="0"/>
          <w:numId w:val="12"/>
        </w:numPr>
        <w:spacing w:line="276" w:lineRule="auto"/>
        <w:rPr>
          <w:szCs w:val="22"/>
        </w:rPr>
      </w:pPr>
      <w:r w:rsidRPr="00CE7318">
        <w:rPr>
          <w:szCs w:val="22"/>
        </w:rPr>
        <w:t>Blodprøver bestilt til morgenrunden kl. 0</w:t>
      </w:r>
      <w:r w:rsidR="00A16F0F">
        <w:rPr>
          <w:szCs w:val="22"/>
        </w:rPr>
        <w:t>7</w:t>
      </w:r>
      <w:r w:rsidRPr="00CE7318">
        <w:rPr>
          <w:szCs w:val="22"/>
        </w:rPr>
        <w:t>.</w:t>
      </w:r>
      <w:r w:rsidR="00A16F0F">
        <w:rPr>
          <w:szCs w:val="22"/>
        </w:rPr>
        <w:t>30</w:t>
      </w:r>
      <w:r w:rsidRPr="00CE7318">
        <w:rPr>
          <w:szCs w:val="22"/>
        </w:rPr>
        <w:t>; Bestillingen kan endres fram til kl.06.45</w:t>
      </w:r>
    </w:p>
    <w:p w:rsidR="00982BAA" w:rsidRPr="00CE7318" w:rsidP="00163390">
      <w:pPr>
        <w:numPr>
          <w:ilvl w:val="0"/>
          <w:numId w:val="12"/>
        </w:numPr>
        <w:spacing w:line="276" w:lineRule="auto"/>
        <w:ind w:right="-337"/>
        <w:rPr>
          <w:szCs w:val="22"/>
        </w:rPr>
      </w:pPr>
      <w:r w:rsidRPr="00CE7318">
        <w:rPr>
          <w:szCs w:val="22"/>
        </w:rPr>
        <w:t>Blodprøver bestilt til de resterende prøverunder; Bestillingen endres inntil 30 minutter før prøvetakingsrunden</w:t>
      </w:r>
    </w:p>
    <w:p w:rsidR="003F25C1" w:rsidRPr="00163390" w:rsidP="00163390">
      <w:pPr>
        <w:numPr>
          <w:ilvl w:val="0"/>
          <w:numId w:val="12"/>
        </w:numPr>
        <w:spacing w:line="276" w:lineRule="auto"/>
        <w:ind w:right="-337"/>
        <w:rPr>
          <w:szCs w:val="22"/>
        </w:rPr>
      </w:pPr>
      <w:r w:rsidRPr="00502A78">
        <w:rPr>
          <w:szCs w:val="22"/>
        </w:rPr>
        <w:t>Blodprøver be</w:t>
      </w:r>
      <w:r w:rsidRPr="00502A78">
        <w:rPr>
          <w:szCs w:val="22"/>
        </w:rPr>
        <w:t>stilt på polikliniske pasienter kan endres frem til satt prøvetakingstidspunkt</w:t>
      </w:r>
    </w:p>
    <w:p w:rsidR="003104E4" w:rsidRPr="00163390" w:rsidP="00163390">
      <w:pPr>
        <w:numPr>
          <w:ilvl w:val="0"/>
          <w:numId w:val="12"/>
        </w:numPr>
        <w:spacing w:line="276" w:lineRule="auto"/>
        <w:rPr>
          <w:szCs w:val="22"/>
        </w:rPr>
      </w:pPr>
      <w:r w:rsidRPr="00502A78">
        <w:rPr>
          <w:szCs w:val="22"/>
        </w:rPr>
        <w:t xml:space="preserve">Hent frem aktuell pasient og </w:t>
      </w:r>
      <w:r w:rsidR="00486E3B">
        <w:rPr>
          <w:szCs w:val="22"/>
        </w:rPr>
        <w:t>Bestilling - Oversikt</w:t>
      </w:r>
    </w:p>
    <w:p w:rsidR="00486E3B" w:rsidRPr="00163390" w:rsidP="00163390">
      <w:pPr>
        <w:numPr>
          <w:ilvl w:val="1"/>
          <w:numId w:val="12"/>
        </w:numPr>
        <w:spacing w:line="276" w:lineRule="auto"/>
        <w:rPr>
          <w:szCs w:val="22"/>
        </w:rPr>
      </w:pPr>
      <w:r w:rsidRPr="00486E3B">
        <w:rPr>
          <w:szCs w:val="22"/>
        </w:rPr>
        <w:t>Marker</w:t>
      </w:r>
      <w:r w:rsidRPr="00486E3B" w:rsidR="003F25C1">
        <w:rPr>
          <w:szCs w:val="22"/>
        </w:rPr>
        <w:t xml:space="preserve"> aktuell rekvisisjon</w:t>
      </w:r>
      <w:r w:rsidRPr="00486E3B" w:rsidR="00D754E8">
        <w:rPr>
          <w:szCs w:val="22"/>
        </w:rPr>
        <w:t xml:space="preserve"> </w:t>
      </w:r>
      <w:r>
        <w:rPr>
          <w:szCs w:val="22"/>
        </w:rPr>
        <w:t>under «</w:t>
      </w:r>
      <w:r w:rsidR="00D67352">
        <w:rPr>
          <w:szCs w:val="22"/>
        </w:rPr>
        <w:t>Til prøvetaking</w:t>
      </w:r>
      <w:r>
        <w:rPr>
          <w:szCs w:val="22"/>
        </w:rPr>
        <w:t>»</w:t>
      </w:r>
    </w:p>
    <w:p w:rsidR="003104E4" w:rsidRPr="00163390" w:rsidP="00163390">
      <w:pPr>
        <w:numPr>
          <w:ilvl w:val="1"/>
          <w:numId w:val="12"/>
        </w:numPr>
        <w:spacing w:line="276" w:lineRule="auto"/>
        <w:rPr>
          <w:szCs w:val="22"/>
        </w:rPr>
      </w:pPr>
      <w:r>
        <w:rPr>
          <w:szCs w:val="22"/>
        </w:rPr>
        <w:t>Klikk på «Rediger»</w:t>
      </w:r>
    </w:p>
    <w:p w:rsidR="003104E4" w:rsidRPr="00163390" w:rsidP="00163390">
      <w:pPr>
        <w:numPr>
          <w:ilvl w:val="1"/>
          <w:numId w:val="12"/>
        </w:numPr>
        <w:spacing w:line="276" w:lineRule="auto"/>
        <w:rPr>
          <w:szCs w:val="22"/>
        </w:rPr>
      </w:pPr>
      <w:r w:rsidRPr="00502A78">
        <w:rPr>
          <w:szCs w:val="22"/>
        </w:rPr>
        <w:t>Legg til de analysene som ønskes tilleggsrekvirert</w:t>
      </w:r>
    </w:p>
    <w:p w:rsidR="00486E3B" w:rsidRPr="00163390" w:rsidP="00163390">
      <w:pPr>
        <w:numPr>
          <w:ilvl w:val="1"/>
          <w:numId w:val="12"/>
        </w:numPr>
        <w:spacing w:line="276" w:lineRule="auto"/>
        <w:rPr>
          <w:szCs w:val="22"/>
        </w:rPr>
      </w:pPr>
      <w:r>
        <w:rPr>
          <w:szCs w:val="22"/>
        </w:rPr>
        <w:t>Klikk</w:t>
      </w:r>
      <w:r>
        <w:rPr>
          <w:szCs w:val="22"/>
        </w:rPr>
        <w:t xml:space="preserve"> på «Opplysninger»</w:t>
      </w:r>
    </w:p>
    <w:p w:rsidR="00486E3B" w:rsidRPr="00163390" w:rsidP="00163390">
      <w:pPr>
        <w:numPr>
          <w:ilvl w:val="1"/>
          <w:numId w:val="12"/>
        </w:numPr>
        <w:spacing w:line="276" w:lineRule="auto"/>
        <w:rPr>
          <w:szCs w:val="22"/>
        </w:rPr>
      </w:pPr>
      <w:r>
        <w:rPr>
          <w:szCs w:val="22"/>
        </w:rPr>
        <w:t>Klikk på «Send bestilling»</w:t>
      </w:r>
    </w:p>
    <w:p w:rsidR="00486E3B" w:rsidP="00486E3B">
      <w:pPr>
        <w:pStyle w:val="ListParagraph"/>
        <w:rPr>
          <w:szCs w:val="22"/>
        </w:rPr>
      </w:pPr>
    </w:p>
    <w:p w:rsidR="00163390" w:rsidP="00163390">
      <w:pPr>
        <w:numPr>
          <w:ilvl w:val="0"/>
          <w:numId w:val="2"/>
        </w:numPr>
        <w:spacing w:line="276" w:lineRule="auto"/>
        <w:ind w:right="-143"/>
        <w:rPr>
          <w:szCs w:val="22"/>
        </w:rPr>
      </w:pPr>
      <w:r>
        <w:rPr>
          <w:szCs w:val="22"/>
        </w:rPr>
        <w:t>Tilleggsrekvirering av analyser etter at prøven er tatt</w:t>
      </w:r>
    </w:p>
    <w:p w:rsidR="00486E3B" w:rsidRPr="00163390" w:rsidP="00163390">
      <w:pPr>
        <w:numPr>
          <w:ilvl w:val="1"/>
          <w:numId w:val="2"/>
        </w:numPr>
        <w:spacing w:line="276" w:lineRule="auto"/>
        <w:ind w:right="-143"/>
        <w:rPr>
          <w:szCs w:val="22"/>
        </w:rPr>
      </w:pPr>
      <w:r w:rsidRPr="00163390">
        <w:rPr>
          <w:szCs w:val="22"/>
        </w:rPr>
        <w:t>Hent frem aktuell pasient og Bestilling – Oversikt</w:t>
      </w:r>
    </w:p>
    <w:p w:rsidR="00486E3B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 xml:space="preserve">Fanen </w:t>
      </w:r>
      <w:r w:rsidR="0025785C">
        <w:rPr>
          <w:szCs w:val="22"/>
        </w:rPr>
        <w:t>«</w:t>
      </w:r>
      <w:r>
        <w:rPr>
          <w:szCs w:val="22"/>
        </w:rPr>
        <w:t>Til prøvetaking</w:t>
      </w:r>
      <w:r w:rsidR="0025785C">
        <w:rPr>
          <w:szCs w:val="22"/>
        </w:rPr>
        <w:t xml:space="preserve">» </w:t>
      </w:r>
      <w:r>
        <w:rPr>
          <w:szCs w:val="22"/>
        </w:rPr>
        <w:t>kan minimeres hvis det er ønskelig</w:t>
      </w:r>
    </w:p>
    <w:p w:rsidR="00486E3B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 w:rsidRPr="00486E3B">
        <w:rPr>
          <w:szCs w:val="22"/>
        </w:rPr>
        <w:t xml:space="preserve">Marker aktuell rekvisisjon </w:t>
      </w:r>
      <w:r>
        <w:rPr>
          <w:szCs w:val="22"/>
        </w:rPr>
        <w:t xml:space="preserve">under listen </w:t>
      </w:r>
      <w:r>
        <w:rPr>
          <w:szCs w:val="22"/>
        </w:rPr>
        <w:t>indikert med årstall</w:t>
      </w:r>
    </w:p>
    <w:p w:rsidR="00486E3B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Klikk på «</w:t>
      </w:r>
      <w:r w:rsidR="00C1147F">
        <w:rPr>
          <w:szCs w:val="22"/>
        </w:rPr>
        <w:t xml:space="preserve">Rediger </w:t>
      </w:r>
      <w:r w:rsidR="00163390">
        <w:rPr>
          <w:szCs w:val="22"/>
        </w:rPr>
        <w:t>bestilling</w:t>
      </w:r>
      <w:r>
        <w:rPr>
          <w:szCs w:val="22"/>
        </w:rPr>
        <w:t>»</w:t>
      </w:r>
    </w:p>
    <w:p w:rsidR="00486E3B" w:rsidRPr="00163390" w:rsidP="00163390">
      <w:pPr>
        <w:numPr>
          <w:ilvl w:val="1"/>
          <w:numId w:val="2"/>
        </w:numPr>
        <w:spacing w:line="276" w:lineRule="auto"/>
        <w:rPr>
          <w:szCs w:val="22"/>
        </w:rPr>
      </w:pPr>
      <w:r w:rsidRPr="00502A78">
        <w:rPr>
          <w:szCs w:val="22"/>
        </w:rPr>
        <w:t>Legg til de analysene som ønskes tilleggsrekvirert</w:t>
      </w:r>
    </w:p>
    <w:p w:rsidR="00486E3B" w:rsidP="00163390">
      <w:pPr>
        <w:numPr>
          <w:ilvl w:val="1"/>
          <w:numId w:val="2"/>
        </w:numPr>
        <w:spacing w:line="276" w:lineRule="auto"/>
        <w:rPr>
          <w:szCs w:val="22"/>
        </w:rPr>
      </w:pPr>
      <w:r>
        <w:rPr>
          <w:szCs w:val="22"/>
        </w:rPr>
        <w:t>Klikk på «</w:t>
      </w:r>
      <w:r w:rsidR="00C1147F">
        <w:rPr>
          <w:szCs w:val="22"/>
        </w:rPr>
        <w:t>Lagre</w:t>
      </w:r>
      <w:r>
        <w:rPr>
          <w:szCs w:val="22"/>
        </w:rPr>
        <w:t>»</w:t>
      </w:r>
    </w:p>
    <w:p w:rsidR="00486E3B" w:rsidP="00486E3B">
      <w:pPr>
        <w:pStyle w:val="ListParagraph"/>
        <w:rPr>
          <w:szCs w:val="22"/>
        </w:rPr>
      </w:pPr>
    </w:p>
    <w:p w:rsidR="00486E3B" w:rsidRPr="00502A78" w:rsidP="00486E3B">
      <w:pPr>
        <w:rPr>
          <w:szCs w:val="22"/>
        </w:rPr>
      </w:pPr>
    </w:p>
    <w:p w:rsidR="00644C42" w:rsidRPr="00502A78" w:rsidP="00163390">
      <w:pPr>
        <w:spacing w:line="276" w:lineRule="auto"/>
        <w:rPr>
          <w:szCs w:val="22"/>
        </w:rPr>
      </w:pPr>
      <w:r>
        <w:rPr>
          <w:szCs w:val="22"/>
        </w:rPr>
        <w:t xml:space="preserve"> </w:t>
      </w:r>
      <w:r w:rsidRPr="00502A78" w:rsidR="0025785C">
        <w:rPr>
          <w:szCs w:val="22"/>
        </w:rPr>
        <w:t>*Begrensninger:</w:t>
      </w:r>
    </w:p>
    <w:p w:rsidR="00644C42" w:rsidRPr="00502A78" w:rsidP="00163390">
      <w:pPr>
        <w:numPr>
          <w:ilvl w:val="0"/>
          <w:numId w:val="27"/>
        </w:numPr>
        <w:spacing w:line="276" w:lineRule="auto"/>
        <w:rPr>
          <w:szCs w:val="22"/>
        </w:rPr>
      </w:pPr>
      <w:r w:rsidRPr="00502A78">
        <w:rPr>
          <w:szCs w:val="22"/>
        </w:rPr>
        <w:t>Det kan kun bestilles analyser som utføres i samme prøvemateriale som tidligere bestilte analyser eller hvis det er ta</w:t>
      </w:r>
      <w:r w:rsidRPr="00502A78">
        <w:rPr>
          <w:szCs w:val="22"/>
        </w:rPr>
        <w:t>tt ekstraglass med riktig prøvemateriale.</w:t>
      </w:r>
    </w:p>
    <w:p w:rsidR="00644C42" w:rsidRPr="00876EC5" w:rsidP="00163390">
      <w:pPr>
        <w:numPr>
          <w:ilvl w:val="0"/>
          <w:numId w:val="27"/>
        </w:numPr>
        <w:spacing w:line="276" w:lineRule="auto"/>
        <w:rPr>
          <w:szCs w:val="22"/>
        </w:rPr>
      </w:pPr>
      <w:r w:rsidRPr="00876EC5">
        <w:rPr>
          <w:szCs w:val="22"/>
        </w:rPr>
        <w:t>Holdbarhetstiden for den aktuelle analysen kan ikke være passert. Prøvematerialet for alle analyser kastes etter syv dager uavhengig av holdbarhet.</w:t>
      </w:r>
    </w:p>
    <w:p w:rsidR="00644C42" w:rsidRPr="00502A78" w:rsidP="00163390">
      <w:pPr>
        <w:numPr>
          <w:ilvl w:val="0"/>
          <w:numId w:val="27"/>
        </w:numPr>
        <w:spacing w:line="276" w:lineRule="auto"/>
        <w:rPr>
          <w:szCs w:val="22"/>
        </w:rPr>
      </w:pPr>
      <w:r w:rsidRPr="00502A78">
        <w:rPr>
          <w:szCs w:val="22"/>
        </w:rPr>
        <w:t>Analyseresultatene for en etterbestilling vil normalt sett forelig</w:t>
      </w:r>
      <w:r w:rsidRPr="00502A78">
        <w:rPr>
          <w:szCs w:val="22"/>
        </w:rPr>
        <w:t>ge innen 2 timer etter bestillingen.</w:t>
      </w:r>
    </w:p>
    <w:p w:rsidR="00644C42" w:rsidP="00163390">
      <w:pPr>
        <w:numPr>
          <w:ilvl w:val="0"/>
          <w:numId w:val="27"/>
        </w:numPr>
        <w:spacing w:line="276" w:lineRule="auto"/>
        <w:rPr>
          <w:szCs w:val="22"/>
        </w:rPr>
      </w:pPr>
      <w:r w:rsidRPr="00502A78">
        <w:rPr>
          <w:szCs w:val="22"/>
        </w:rPr>
        <w:t xml:space="preserve">Hvis en etterbestilling av en eller annen grunn ikke kan utføres, f. eks ved for lite prøvemateriale, vil dette kommenteres på svarrapporten. </w:t>
      </w:r>
      <w:r w:rsidR="003A0862">
        <w:rPr>
          <w:szCs w:val="22"/>
        </w:rPr>
        <w:t xml:space="preserve">Laboratoriet vil også kontakte rekvirent for </w:t>
      </w:r>
      <w:r w:rsidR="00876EC5">
        <w:rPr>
          <w:szCs w:val="22"/>
        </w:rPr>
        <w:t xml:space="preserve">å avklare hva som skal prioriteres hvis det er for lite prøvemateriale til å utføre alle ønskede analyser. </w:t>
      </w:r>
      <w:r w:rsidRPr="00502A78">
        <w:rPr>
          <w:szCs w:val="22"/>
        </w:rPr>
        <w:t xml:space="preserve"> </w:t>
      </w:r>
    </w:p>
    <w:p w:rsidR="00876EC5" w:rsidP="00876EC5">
      <w:pPr>
        <w:rPr>
          <w:szCs w:val="22"/>
        </w:rPr>
      </w:pPr>
    </w:p>
    <w:p w:rsidR="00876EC5" w:rsidP="00876EC5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Slette en rekvisisjon</w:t>
      </w:r>
    </w:p>
    <w:p w:rsidR="00876EC5" w:rsidRPr="00502A78" w:rsidP="00876EC5">
      <w:pPr>
        <w:numPr>
          <w:ilvl w:val="1"/>
          <w:numId w:val="2"/>
        </w:numPr>
        <w:rPr>
          <w:szCs w:val="22"/>
        </w:rPr>
      </w:pPr>
      <w:r w:rsidRPr="00502A78">
        <w:rPr>
          <w:szCs w:val="22"/>
        </w:rPr>
        <w:t xml:space="preserve">Hent frem aktuell pasient og </w:t>
      </w:r>
      <w:r>
        <w:rPr>
          <w:szCs w:val="22"/>
        </w:rPr>
        <w:t>Bestilling - Oversikt</w:t>
      </w:r>
    </w:p>
    <w:p w:rsidR="00876EC5" w:rsidRPr="00502A78" w:rsidP="00876EC5">
      <w:pPr>
        <w:ind w:left="1080"/>
        <w:rPr>
          <w:szCs w:val="22"/>
        </w:rPr>
      </w:pPr>
    </w:p>
    <w:p w:rsidR="00876EC5" w:rsidP="00876EC5">
      <w:pPr>
        <w:numPr>
          <w:ilvl w:val="1"/>
          <w:numId w:val="2"/>
        </w:numPr>
        <w:rPr>
          <w:szCs w:val="22"/>
        </w:rPr>
      </w:pPr>
      <w:r w:rsidRPr="00486E3B">
        <w:rPr>
          <w:szCs w:val="22"/>
        </w:rPr>
        <w:t xml:space="preserve">Marker aktuell rekvisisjon </w:t>
      </w:r>
      <w:r>
        <w:rPr>
          <w:szCs w:val="22"/>
        </w:rPr>
        <w:t>under «</w:t>
      </w:r>
      <w:r w:rsidR="00C1147F">
        <w:rPr>
          <w:szCs w:val="22"/>
        </w:rPr>
        <w:t>Til prøvetaking</w:t>
      </w:r>
      <w:r>
        <w:rPr>
          <w:szCs w:val="22"/>
        </w:rPr>
        <w:t>»</w:t>
      </w:r>
    </w:p>
    <w:p w:rsidR="00876EC5" w:rsidRPr="00486E3B" w:rsidP="00876EC5">
      <w:pPr>
        <w:ind w:left="2160"/>
        <w:rPr>
          <w:szCs w:val="22"/>
        </w:rPr>
      </w:pPr>
    </w:p>
    <w:p w:rsidR="00876EC5" w:rsidRPr="00502A78" w:rsidP="00876EC5">
      <w:pPr>
        <w:numPr>
          <w:ilvl w:val="1"/>
          <w:numId w:val="2"/>
        </w:numPr>
        <w:rPr>
          <w:szCs w:val="22"/>
        </w:rPr>
      </w:pPr>
      <w:r>
        <w:rPr>
          <w:szCs w:val="22"/>
        </w:rPr>
        <w:t>Klikk på «Avbestill»</w:t>
      </w:r>
    </w:p>
    <w:p w:rsidR="00876EC5" w:rsidRPr="00502A78" w:rsidP="00876EC5">
      <w:pPr>
        <w:ind w:left="720"/>
        <w:rPr>
          <w:szCs w:val="22"/>
        </w:rPr>
      </w:pPr>
    </w:p>
    <w:p w:rsidR="008A4764" w:rsidRPr="00502A78" w:rsidP="008A4764">
      <w:pPr>
        <w:rPr>
          <w:b/>
          <w:szCs w:val="22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7" w:h="16840" w:code="9"/>
      <w:pgMar w:top="567" w:right="567" w:bottom="851" w:left="851" w:header="454" w:footer="454" w:gutter="0"/>
      <w:pgNumType w:start="1"/>
      <w:cols w:space="708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51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12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28662F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D08054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Rutine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7948D9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7948D9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3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3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13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7948D9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D08054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Rutine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C346D0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C94CC0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1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3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1F0">
    <w:pPr>
      <w:pStyle w:val="Header"/>
      <w:rPr>
        <w:sz w:val="16"/>
      </w:rPr>
    </w:pPr>
    <w:r>
      <w:rPr>
        <w:sz w:val="16"/>
      </w:rPr>
      <w:fldChar w:fldCharType="begin" w:fldLock="1"/>
    </w:r>
    <w:r>
      <w:rPr>
        <w:color w:val="000080"/>
        <w:sz w:val="16"/>
      </w:rPr>
      <w:instrText xml:space="preserve"> DOCPROPERTY EK_Bedriftsnavn </w:instrText>
    </w:r>
    <w:r>
      <w:rPr>
        <w:sz w:val="16"/>
      </w:rPr>
      <w:fldChar w:fldCharType="separate"/>
    </w:r>
    <w:r>
      <w:rPr>
        <w:color w:val="000080"/>
        <w:sz w:val="16"/>
      </w:rPr>
      <w:t>Diakonhjemmet Sykehus</w:t>
    </w:r>
    <w:r>
      <w:rPr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10411" w:type="dxa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18"/>
      <w:gridCol w:w="2693"/>
    </w:tblGrid>
    <w:tr w:rsidTr="00E843DE">
      <w:tblPrEx>
        <w:tblW w:w="1041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954C26">
          <w:pPr>
            <w:spacing w:before="120" w:after="60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  <w:noProof/>
              <w:color w:val="000080"/>
              <w:sz w:val="20"/>
            </w:rPr>
            <w:drawing>
              <wp:inline distT="0" distB="0" distL="0" distR="0">
                <wp:extent cx="1979295" cy="228600"/>
                <wp:effectExtent l="0" t="0" r="0" b="0"/>
                <wp:docPr id="2" name="Bilde 2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Merge w:val="restart"/>
          <w:vAlign w:val="center"/>
        </w:tcPr>
        <w:p w:rsidR="00582C28" w:rsidRPr="00AF6A0A" w:rsidP="00237E49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Ref nr</w:t>
          </w:r>
          <w:r w:rsidRPr="00AF6A0A">
            <w:rPr>
              <w:rFonts w:cs="Arial"/>
              <w:szCs w:val="22"/>
            </w:rPr>
            <w:t>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EK_RefNr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A.2.2-44.2.35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P="00237E49">
          <w:pPr>
            <w:rPr>
              <w:rFonts w:cs="Arial"/>
              <w:szCs w:val="22"/>
            </w:rPr>
          </w:pPr>
          <w:r w:rsidRPr="00AF6A0A">
            <w:rPr>
              <w:rFonts w:cs="Arial"/>
              <w:szCs w:val="22"/>
            </w:rPr>
            <w:t>Versjon: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EK_Utgave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5.00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RPr="00AF6A0A" w:rsidP="00237E49">
          <w:pPr>
            <w:rPr>
              <w:rFonts w:cs="Arial"/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21.10.2024</w:t>
          </w:r>
          <w:r w:rsidRPr="004D21B8">
            <w:rPr>
              <w:szCs w:val="22"/>
            </w:rPr>
            <w:fldChar w:fldCharType="end"/>
          </w:r>
        </w:p>
      </w:tc>
    </w:tr>
    <w:tr w:rsidTr="00EC48DF">
      <w:tblPrEx>
        <w:tblW w:w="10411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AF6A0A">
          <w:pPr>
            <w:spacing w:before="60" w:after="60"/>
            <w:rPr>
              <w:rFonts w:cs="Arial"/>
              <w:b/>
              <w:szCs w:val="22"/>
            </w:rPr>
          </w:pPr>
          <w:r w:rsidRPr="00AF6A0A">
            <w:rPr>
              <w:rFonts w:cs="Arial"/>
              <w:b/>
              <w:szCs w:val="22"/>
            </w:rPr>
            <w:fldChar w:fldCharType="begin" w:fldLock="1"/>
          </w:r>
          <w:r w:rsidRPr="00AF6A0A">
            <w:rPr>
              <w:rFonts w:cs="Arial"/>
              <w:b/>
              <w:color w:val="000080"/>
              <w:szCs w:val="22"/>
            </w:rPr>
            <w:instrText xml:space="preserve"> DOCPROPERTY EK_DokTittel </w:instrText>
          </w:r>
          <w:r w:rsidRPr="00AF6A0A">
            <w:rPr>
              <w:rFonts w:cs="Arial"/>
              <w:b/>
              <w:szCs w:val="22"/>
            </w:rPr>
            <w:fldChar w:fldCharType="separate"/>
          </w:r>
          <w:r w:rsidRPr="00AF6A0A">
            <w:rPr>
              <w:rFonts w:cs="Arial"/>
              <w:b/>
              <w:color w:val="000080"/>
              <w:szCs w:val="22"/>
            </w:rPr>
            <w:t>DIPS brukerveiledning - Elektronisk rekvirering av prøver til Avdeling for medisinsk biokjemi</w:t>
          </w:r>
          <w:r w:rsidRPr="00AF6A0A">
            <w:rPr>
              <w:rFonts w:cs="Arial"/>
              <w:b/>
              <w:szCs w:val="22"/>
            </w:rPr>
            <w:fldChar w:fldCharType="end"/>
          </w:r>
        </w:p>
      </w:tc>
      <w:tc>
        <w:tcPr>
          <w:tcW w:w="2693" w:type="dxa"/>
          <w:vMerge/>
        </w:tcPr>
        <w:p w:rsidR="00582C28" w:rsidRPr="00AF6A0A" w:rsidP="00237E49">
          <w:pPr>
            <w:rPr>
              <w:rFonts w:cs="Arial"/>
              <w:szCs w:val="22"/>
            </w:rPr>
          </w:pPr>
        </w:p>
      </w:tc>
    </w:tr>
  </w:tbl>
  <w:p w:rsidR="009861F0" w:rsidRPr="00954C26" w:rsidP="00582C28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10490" w:type="dxa"/>
      <w:tblInd w:w="-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97"/>
      <w:gridCol w:w="2693"/>
    </w:tblGrid>
    <w:tr w:rsidTr="00E843DE">
      <w:tblPrEx>
        <w:tblW w:w="104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</w:tcPr>
        <w:p w:rsidR="00582C28" w:rsidRPr="004D21B8" w:rsidP="00447AB1">
          <w:pPr>
            <w:tabs>
              <w:tab w:val="left" w:pos="537"/>
            </w:tabs>
            <w:spacing w:before="60"/>
            <w:rPr>
              <w:b/>
              <w:color w:val="000080"/>
              <w:szCs w:val="22"/>
            </w:rPr>
          </w:pPr>
          <w:r>
            <w:rPr>
              <w:b/>
              <w:noProof/>
              <w:color w:val="000080"/>
              <w:szCs w:val="22"/>
            </w:rPr>
            <w:drawing>
              <wp:inline distT="0" distB="0" distL="0" distR="0">
                <wp:extent cx="1979295" cy="222885"/>
                <wp:effectExtent l="0" t="0" r="0" b="0"/>
                <wp:docPr id="3" name="Bilde 3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2C28" w:rsidRPr="008F75A2" w:rsidP="00447AB1">
          <w:pPr>
            <w:spacing w:after="60"/>
            <w:ind w:left="493"/>
            <w:rPr>
              <w:b/>
              <w:color w:val="000080"/>
              <w:sz w:val="16"/>
              <w:szCs w:val="16"/>
            </w:rPr>
          </w:pPr>
          <w:r w:rsidRPr="008F75A2">
            <w:rPr>
              <w:color w:val="000080"/>
              <w:sz w:val="16"/>
              <w:szCs w:val="16"/>
            </w:rPr>
            <w:fldChar w:fldCharType="begin" w:fldLock="1"/>
          </w:r>
          <w:r w:rsidRPr="008F75A2">
            <w:rPr>
              <w:color w:val="000080"/>
              <w:sz w:val="16"/>
              <w:szCs w:val="16"/>
            </w:rPr>
            <w:instrText xml:space="preserve"> DOCPROPERTY EK_S00MT1 </w:instrText>
          </w:r>
          <w:r w:rsidRPr="008F75A2">
            <w:rPr>
              <w:color w:val="000080"/>
              <w:sz w:val="16"/>
              <w:szCs w:val="16"/>
            </w:rPr>
            <w:fldChar w:fldCharType="separate"/>
          </w:r>
          <w:r w:rsidRPr="008F75A2">
            <w:rPr>
              <w:color w:val="000080"/>
              <w:sz w:val="16"/>
              <w:szCs w:val="16"/>
            </w:rPr>
            <w:t>Avdeling for medisinsk biokjemi/Swisslab/Brukerhåndbok Swisslab</w:t>
          </w:r>
          <w:r w:rsidRPr="008F75A2">
            <w:rPr>
              <w:color w:val="000080"/>
              <w:sz w:val="16"/>
              <w:szCs w:val="16"/>
            </w:rPr>
            <w:fldChar w:fldCharType="end"/>
          </w:r>
        </w:p>
      </w:tc>
      <w:tc>
        <w:tcPr>
          <w:tcW w:w="2693" w:type="dxa"/>
        </w:tcPr>
        <w:p w:rsidR="00582C28" w:rsidRPr="004D21B8" w:rsidP="00447AB1">
          <w:pPr>
            <w:spacing w:before="120" w:after="60"/>
            <w:rPr>
              <w:szCs w:val="22"/>
              <w:lang w:val="de-DE"/>
            </w:rPr>
          </w:pPr>
          <w:r>
            <w:rPr>
              <w:szCs w:val="22"/>
              <w:lang w:val="de-DE"/>
            </w:rPr>
            <w:t>Ref nr</w:t>
          </w:r>
          <w:r w:rsidRPr="004D21B8">
            <w:rPr>
              <w:szCs w:val="22"/>
              <w:lang w:val="de-DE"/>
            </w:rPr>
            <w:t>:</w:t>
          </w:r>
          <w:r>
            <w:rPr>
              <w:szCs w:val="22"/>
              <w:lang w:val="de-DE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  <w:lang w:val="de-DE"/>
            </w:rPr>
            <w:instrText xml:space="preserve"> DOCPROPERTY EK_RefNr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  <w:lang w:val="de-DE"/>
            </w:rPr>
            <w:t>A.2.2-44.2.35</w:t>
          </w:r>
          <w:r w:rsidRPr="004D21B8">
            <w:rPr>
              <w:szCs w:val="22"/>
            </w:rPr>
            <w:fldChar w:fldCharType="end"/>
          </w:r>
        </w:p>
      </w:tc>
    </w:tr>
    <w:tr w:rsidTr="00E843DE">
      <w:tblPrEx>
        <w:tblW w:w="10490" w:type="dxa"/>
        <w:tblInd w:w="-8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  <w:vMerge w:val="restart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b/>
              <w:color w:val="000080"/>
              <w:szCs w:val="22"/>
            </w:rPr>
          </w:pPr>
          <w:r w:rsidRPr="004D21B8">
            <w:rPr>
              <w:b/>
              <w:color w:val="000080"/>
              <w:szCs w:val="22"/>
            </w:rPr>
            <w:fldChar w:fldCharType="begin" w:fldLock="1"/>
          </w:r>
          <w:r w:rsidRPr="004D21B8">
            <w:rPr>
              <w:b/>
              <w:color w:val="000080"/>
              <w:szCs w:val="22"/>
            </w:rPr>
            <w:instrText xml:space="preserve"> DOCPROPERTY  EK_DokTittel  \* MERGEFORMAT </w:instrText>
          </w:r>
          <w:r w:rsidRPr="004D21B8">
            <w:rPr>
              <w:b/>
              <w:color w:val="000080"/>
              <w:szCs w:val="22"/>
            </w:rPr>
            <w:fldChar w:fldCharType="separate"/>
          </w:r>
          <w:r>
            <w:rPr>
              <w:b/>
              <w:color w:val="000080"/>
              <w:szCs w:val="22"/>
            </w:rPr>
            <w:t>DIPS brukerveiledning</w:t>
          </w:r>
          <w:r w:rsidRPr="004D21B8">
            <w:rPr>
              <w:b/>
              <w:color w:val="000080"/>
              <w:szCs w:val="22"/>
            </w:rPr>
            <w:t xml:space="preserve"> - Elektronisk rekvirering av prøver til Avdeling for medisinsk biokjemi</w:t>
          </w:r>
          <w:r w:rsidRPr="004D21B8">
            <w:rPr>
              <w:b/>
              <w:color w:val="000080"/>
              <w:szCs w:val="22"/>
            </w:rPr>
            <w:fldChar w:fldCharType="end"/>
          </w:r>
        </w:p>
      </w:tc>
      <w:tc>
        <w:tcPr>
          <w:tcW w:w="2693" w:type="dxa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szCs w:val="22"/>
            </w:rPr>
          </w:pPr>
          <w:r w:rsidRPr="004D21B8">
            <w:rPr>
              <w:szCs w:val="22"/>
            </w:rPr>
            <w:t>Versjon:</w:t>
          </w:r>
          <w:r>
            <w:rPr>
              <w:szCs w:val="22"/>
            </w:rPr>
            <w:t xml:space="preserve"> </w:t>
          </w:r>
          <w:r w:rsidRPr="004D21B8">
            <w:rPr>
              <w:color w:val="000080"/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 EK_Utgave </w:instrText>
          </w:r>
          <w:r w:rsidRPr="004D21B8">
            <w:rPr>
              <w:color w:val="000080"/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5.00</w:t>
          </w:r>
          <w:r w:rsidRPr="004D21B8">
            <w:rPr>
              <w:color w:val="000080"/>
              <w:szCs w:val="22"/>
            </w:rPr>
            <w:fldChar w:fldCharType="end"/>
          </w:r>
        </w:p>
      </w:tc>
    </w:tr>
    <w:tr w:rsidTr="002116EE">
      <w:tblPrEx>
        <w:tblW w:w="10490" w:type="dxa"/>
        <w:tblInd w:w="-8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7797" w:type="dxa"/>
          <w:vMerge/>
        </w:tcPr>
        <w:p w:rsidR="006C310A" w:rsidRPr="004D21B8" w:rsidP="00CE6EE4">
          <w:pPr>
            <w:rPr>
              <w:szCs w:val="22"/>
            </w:rPr>
          </w:pPr>
        </w:p>
      </w:tc>
      <w:tc>
        <w:tcPr>
          <w:tcW w:w="2693" w:type="dxa"/>
        </w:tcPr>
        <w:p w:rsidR="006C310A" w:rsidRPr="004D21B8" w:rsidP="00CE6EE4">
          <w:pPr>
            <w:rPr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21.10.2024</w:t>
          </w:r>
          <w:r w:rsidRPr="004D21B8">
            <w:rPr>
              <w:szCs w:val="22"/>
            </w:rPr>
            <w:fldChar w:fldCharType="end"/>
          </w:r>
        </w:p>
      </w:tc>
    </w:tr>
  </w:tbl>
  <w:p w:rsidR="009861F0" w:rsidP="00582C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71273"/>
    <w:multiLevelType w:val="hybridMultilevel"/>
    <w:tmpl w:val="EAECF246"/>
    <w:lvl w:ilvl="0">
      <w:start w:val="1"/>
      <w:numFmt w:val="lowerLetter"/>
      <w:lvlText w:val="%1."/>
      <w:lvlJc w:val="left"/>
      <w:pPr>
        <w:ind w:left="1778" w:hanging="360"/>
      </w:p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750145"/>
    <w:multiLevelType w:val="hybridMultilevel"/>
    <w:tmpl w:val="B45CCA5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02B62AB8"/>
    <w:multiLevelType w:val="hybridMultilevel"/>
    <w:tmpl w:val="4ABC676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>
    <w:nsid w:val="036F6522"/>
    <w:multiLevelType w:val="hybridMultilevel"/>
    <w:tmpl w:val="E410E2D4"/>
    <w:lvl w:ilvl="0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3CD0"/>
    <w:multiLevelType w:val="multilevel"/>
    <w:tmpl w:val="DDB89F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>
    <w:nsid w:val="0D1875D1"/>
    <w:multiLevelType w:val="hybridMultilevel"/>
    <w:tmpl w:val="58E810D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A764A"/>
    <w:multiLevelType w:val="hybridMultilevel"/>
    <w:tmpl w:val="95D6C65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0540A70"/>
    <w:multiLevelType w:val="hybridMultilevel"/>
    <w:tmpl w:val="1E9A3D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42F01F1"/>
    <w:multiLevelType w:val="hybridMultilevel"/>
    <w:tmpl w:val="6422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F7358"/>
    <w:multiLevelType w:val="hybridMultilevel"/>
    <w:tmpl w:val="867479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43C56"/>
    <w:multiLevelType w:val="hybridMultilevel"/>
    <w:tmpl w:val="E1D6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262928"/>
    <w:multiLevelType w:val="hybridMultilevel"/>
    <w:tmpl w:val="5D04CDA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CD36E5B"/>
    <w:multiLevelType w:val="hybridMultilevel"/>
    <w:tmpl w:val="BF74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781F25"/>
    <w:multiLevelType w:val="hybridMultilevel"/>
    <w:tmpl w:val="17F4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A2019"/>
    <w:multiLevelType w:val="hybridMultilevel"/>
    <w:tmpl w:val="537062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3116B6"/>
    <w:multiLevelType w:val="hybridMultilevel"/>
    <w:tmpl w:val="3E70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BF6F4F"/>
    <w:multiLevelType w:val="hybridMultilevel"/>
    <w:tmpl w:val="ED1E49CA"/>
    <w:lvl w:ilvl="0">
      <w:start w:val="1"/>
      <w:numFmt w:val="lowerLetter"/>
      <w:lvlText w:val="%1."/>
      <w:lvlJc w:val="left"/>
      <w:pPr>
        <w:ind w:left="1069" w:hanging="360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5F37C8"/>
    <w:multiLevelType w:val="hybridMultilevel"/>
    <w:tmpl w:val="B1B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DC3C71"/>
    <w:multiLevelType w:val="hybridMultilevel"/>
    <w:tmpl w:val="02FC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7526FF"/>
    <w:multiLevelType w:val="hybridMultilevel"/>
    <w:tmpl w:val="08BE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D84ACA"/>
    <w:multiLevelType w:val="multilevel"/>
    <w:tmpl w:val="BB68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8C5835"/>
    <w:multiLevelType w:val="hybridMultilevel"/>
    <w:tmpl w:val="3E2A33A0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3BC120F6"/>
    <w:multiLevelType w:val="hybridMultilevel"/>
    <w:tmpl w:val="83CA682E"/>
    <w:lvl w:ilvl="0">
      <w:start w:val="1"/>
      <w:numFmt w:val="lowerLetter"/>
      <w:lvlText w:val="%1."/>
      <w:lvlJc w:val="left"/>
      <w:pPr>
        <w:ind w:left="1778" w:hanging="360"/>
      </w:p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42D11883"/>
    <w:multiLevelType w:val="hybridMultilevel"/>
    <w:tmpl w:val="406CE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2DE11D1"/>
    <w:multiLevelType w:val="hybridMultilevel"/>
    <w:tmpl w:val="4966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CE00F0"/>
    <w:multiLevelType w:val="hybridMultilevel"/>
    <w:tmpl w:val="D03A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E14C32"/>
    <w:multiLevelType w:val="hybridMultilevel"/>
    <w:tmpl w:val="FA46D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436166"/>
    <w:multiLevelType w:val="hybridMultilevel"/>
    <w:tmpl w:val="7004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DC5A2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7406922"/>
    <w:multiLevelType w:val="hybridMultilevel"/>
    <w:tmpl w:val="28467B7C"/>
    <w:lvl w:ilvl="0">
      <w:start w:val="1"/>
      <w:numFmt w:val="lowerLetter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7971453"/>
    <w:multiLevelType w:val="hybridMultilevel"/>
    <w:tmpl w:val="F50C4D72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AB06CD3"/>
    <w:multiLevelType w:val="hybridMultilevel"/>
    <w:tmpl w:val="D5FA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5C1018"/>
    <w:multiLevelType w:val="hybridMultilevel"/>
    <w:tmpl w:val="6F3CBA4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89673B5"/>
    <w:multiLevelType w:val="hybridMultilevel"/>
    <w:tmpl w:val="242CEFFA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4">
    <w:nsid w:val="7A3F1425"/>
    <w:multiLevelType w:val="hybridMultilevel"/>
    <w:tmpl w:val="10AA9D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C0107F2"/>
    <w:multiLevelType w:val="hybridMultilevel"/>
    <w:tmpl w:val="17EE46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C517D76"/>
    <w:multiLevelType w:val="hybridMultilevel"/>
    <w:tmpl w:val="E9B6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9E7A63"/>
    <w:multiLevelType w:val="hybridMultilevel"/>
    <w:tmpl w:val="02C2113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6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3"/>
  </w:num>
  <w:num w:numId="18">
    <w:abstractNumId w:val="11"/>
  </w:num>
  <w:num w:numId="19">
    <w:abstractNumId w:val="31"/>
  </w:num>
  <w:num w:numId="20">
    <w:abstractNumId w:val="35"/>
  </w:num>
  <w:num w:numId="21">
    <w:abstractNumId w:val="8"/>
  </w:num>
  <w:num w:numId="22">
    <w:abstractNumId w:val="10"/>
  </w:num>
  <w:num w:numId="23">
    <w:abstractNumId w:val="23"/>
  </w:num>
  <w:num w:numId="24">
    <w:abstractNumId w:val="1"/>
  </w:num>
  <w:num w:numId="25">
    <w:abstractNumId w:val="6"/>
  </w:num>
  <w:num w:numId="26">
    <w:abstractNumId w:val="18"/>
  </w:num>
  <w:num w:numId="27">
    <w:abstractNumId w:val="7"/>
  </w:num>
  <w:num w:numId="28">
    <w:abstractNumId w:val="20"/>
  </w:num>
  <w:num w:numId="29">
    <w:abstractNumId w:val="34"/>
  </w:num>
  <w:num w:numId="30">
    <w:abstractNumId w:val="33"/>
  </w:num>
  <w:num w:numId="31">
    <w:abstractNumId w:val="29"/>
  </w:num>
  <w:num w:numId="32">
    <w:abstractNumId w:val="16"/>
  </w:num>
  <w:num w:numId="33">
    <w:abstractNumId w:val="22"/>
  </w:num>
  <w:num w:numId="34">
    <w:abstractNumId w:val="0"/>
  </w:num>
  <w:num w:numId="35">
    <w:abstractNumId w:val="32"/>
  </w:num>
  <w:num w:numId="36">
    <w:abstractNumId w:val="21"/>
  </w:num>
  <w:num w:numId="37">
    <w:abstractNumId w:val="30"/>
  </w:num>
  <w:num w:numId="38">
    <w:abstractNumId w:val="5"/>
  </w:num>
  <w:num w:numId="39">
    <w:abstractNumId w:val="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embedSystemFonts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A7"/>
    <w:rsid w:val="000055F4"/>
    <w:rsid w:val="000176C8"/>
    <w:rsid w:val="000348D2"/>
    <w:rsid w:val="00034D81"/>
    <w:rsid w:val="0004324E"/>
    <w:rsid w:val="00054D64"/>
    <w:rsid w:val="000865CA"/>
    <w:rsid w:val="00094D58"/>
    <w:rsid w:val="000A7A6B"/>
    <w:rsid w:val="00105C25"/>
    <w:rsid w:val="00111E2A"/>
    <w:rsid w:val="00121D09"/>
    <w:rsid w:val="0012370C"/>
    <w:rsid w:val="00123974"/>
    <w:rsid w:val="001355E6"/>
    <w:rsid w:val="001568B2"/>
    <w:rsid w:val="00160E35"/>
    <w:rsid w:val="00160EBC"/>
    <w:rsid w:val="00163390"/>
    <w:rsid w:val="00172C7B"/>
    <w:rsid w:val="00174433"/>
    <w:rsid w:val="001826BE"/>
    <w:rsid w:val="0018735A"/>
    <w:rsid w:val="00192FC9"/>
    <w:rsid w:val="001A6509"/>
    <w:rsid w:val="001C12F7"/>
    <w:rsid w:val="001C1D1B"/>
    <w:rsid w:val="001C3F49"/>
    <w:rsid w:val="001C61A4"/>
    <w:rsid w:val="001E4972"/>
    <w:rsid w:val="001E589D"/>
    <w:rsid w:val="0021064F"/>
    <w:rsid w:val="0021095E"/>
    <w:rsid w:val="00213EA0"/>
    <w:rsid w:val="00237E49"/>
    <w:rsid w:val="00240433"/>
    <w:rsid w:val="00251860"/>
    <w:rsid w:val="0025785C"/>
    <w:rsid w:val="00265E63"/>
    <w:rsid w:val="002664CC"/>
    <w:rsid w:val="0027352F"/>
    <w:rsid w:val="00273893"/>
    <w:rsid w:val="00273FBF"/>
    <w:rsid w:val="002828BF"/>
    <w:rsid w:val="002D0801"/>
    <w:rsid w:val="002D09AC"/>
    <w:rsid w:val="002D1430"/>
    <w:rsid w:val="002F59A7"/>
    <w:rsid w:val="002F6E47"/>
    <w:rsid w:val="003104E4"/>
    <w:rsid w:val="0032003D"/>
    <w:rsid w:val="00321C87"/>
    <w:rsid w:val="00336243"/>
    <w:rsid w:val="00340D95"/>
    <w:rsid w:val="003441AB"/>
    <w:rsid w:val="00371D2D"/>
    <w:rsid w:val="00375653"/>
    <w:rsid w:val="00393797"/>
    <w:rsid w:val="00395108"/>
    <w:rsid w:val="003A0862"/>
    <w:rsid w:val="003B5333"/>
    <w:rsid w:val="003B6D52"/>
    <w:rsid w:val="003D4520"/>
    <w:rsid w:val="003D6EFF"/>
    <w:rsid w:val="003D7889"/>
    <w:rsid w:val="003F25C1"/>
    <w:rsid w:val="00400100"/>
    <w:rsid w:val="00407187"/>
    <w:rsid w:val="00447AB1"/>
    <w:rsid w:val="00470ED8"/>
    <w:rsid w:val="00471BAB"/>
    <w:rsid w:val="00482C66"/>
    <w:rsid w:val="00486E3B"/>
    <w:rsid w:val="004915BE"/>
    <w:rsid w:val="004B5F9E"/>
    <w:rsid w:val="004D0795"/>
    <w:rsid w:val="004D21B8"/>
    <w:rsid w:val="004F23B3"/>
    <w:rsid w:val="00502A78"/>
    <w:rsid w:val="00506584"/>
    <w:rsid w:val="00514DFD"/>
    <w:rsid w:val="00521738"/>
    <w:rsid w:val="00523AF2"/>
    <w:rsid w:val="0053110F"/>
    <w:rsid w:val="00534A5C"/>
    <w:rsid w:val="0054715D"/>
    <w:rsid w:val="00564E60"/>
    <w:rsid w:val="00567352"/>
    <w:rsid w:val="00582C28"/>
    <w:rsid w:val="00583351"/>
    <w:rsid w:val="0059249A"/>
    <w:rsid w:val="00594602"/>
    <w:rsid w:val="005A18A0"/>
    <w:rsid w:val="005B7638"/>
    <w:rsid w:val="005C3465"/>
    <w:rsid w:val="005D208F"/>
    <w:rsid w:val="005D6C95"/>
    <w:rsid w:val="005E27C7"/>
    <w:rsid w:val="005E2B13"/>
    <w:rsid w:val="005F5541"/>
    <w:rsid w:val="0060630E"/>
    <w:rsid w:val="006074A3"/>
    <w:rsid w:val="00644C42"/>
    <w:rsid w:val="0065411A"/>
    <w:rsid w:val="00685D30"/>
    <w:rsid w:val="00694B08"/>
    <w:rsid w:val="00695E91"/>
    <w:rsid w:val="006B034B"/>
    <w:rsid w:val="006C310A"/>
    <w:rsid w:val="006C35C2"/>
    <w:rsid w:val="00706D3B"/>
    <w:rsid w:val="007075BF"/>
    <w:rsid w:val="00717ACB"/>
    <w:rsid w:val="0072436C"/>
    <w:rsid w:val="0072511D"/>
    <w:rsid w:val="00733509"/>
    <w:rsid w:val="00764D72"/>
    <w:rsid w:val="007715A1"/>
    <w:rsid w:val="007948D9"/>
    <w:rsid w:val="007B6531"/>
    <w:rsid w:val="007D5522"/>
    <w:rsid w:val="008376D7"/>
    <w:rsid w:val="008443F6"/>
    <w:rsid w:val="008449F9"/>
    <w:rsid w:val="00845474"/>
    <w:rsid w:val="008553D7"/>
    <w:rsid w:val="00864716"/>
    <w:rsid w:val="00872AC3"/>
    <w:rsid w:val="00876EC5"/>
    <w:rsid w:val="00890AD4"/>
    <w:rsid w:val="0089467C"/>
    <w:rsid w:val="008A4764"/>
    <w:rsid w:val="008B08B2"/>
    <w:rsid w:val="008B31D8"/>
    <w:rsid w:val="008E100A"/>
    <w:rsid w:val="008F75A2"/>
    <w:rsid w:val="009000B0"/>
    <w:rsid w:val="009068F3"/>
    <w:rsid w:val="009107B0"/>
    <w:rsid w:val="0091750F"/>
    <w:rsid w:val="00920763"/>
    <w:rsid w:val="009332A0"/>
    <w:rsid w:val="00933ADF"/>
    <w:rsid w:val="00934433"/>
    <w:rsid w:val="00942A70"/>
    <w:rsid w:val="00951C32"/>
    <w:rsid w:val="00953CD2"/>
    <w:rsid w:val="00954C26"/>
    <w:rsid w:val="009625E3"/>
    <w:rsid w:val="0096260F"/>
    <w:rsid w:val="00982BAA"/>
    <w:rsid w:val="009861F0"/>
    <w:rsid w:val="009A47DA"/>
    <w:rsid w:val="009B4768"/>
    <w:rsid w:val="009C5C3A"/>
    <w:rsid w:val="009D7567"/>
    <w:rsid w:val="009E3F9F"/>
    <w:rsid w:val="00A15BBF"/>
    <w:rsid w:val="00A16289"/>
    <w:rsid w:val="00A16F0F"/>
    <w:rsid w:val="00A50D92"/>
    <w:rsid w:val="00A528E1"/>
    <w:rsid w:val="00A54889"/>
    <w:rsid w:val="00A83595"/>
    <w:rsid w:val="00A86DFC"/>
    <w:rsid w:val="00AA0B9E"/>
    <w:rsid w:val="00AA3A36"/>
    <w:rsid w:val="00AA5F34"/>
    <w:rsid w:val="00AD185E"/>
    <w:rsid w:val="00AE6330"/>
    <w:rsid w:val="00AF6A0A"/>
    <w:rsid w:val="00B32640"/>
    <w:rsid w:val="00B45D39"/>
    <w:rsid w:val="00B5084B"/>
    <w:rsid w:val="00B76F32"/>
    <w:rsid w:val="00BA7045"/>
    <w:rsid w:val="00BC17B7"/>
    <w:rsid w:val="00BE0ABF"/>
    <w:rsid w:val="00C00DA1"/>
    <w:rsid w:val="00C01B9D"/>
    <w:rsid w:val="00C076BD"/>
    <w:rsid w:val="00C1147F"/>
    <w:rsid w:val="00C346D0"/>
    <w:rsid w:val="00C426C5"/>
    <w:rsid w:val="00C513EB"/>
    <w:rsid w:val="00C66506"/>
    <w:rsid w:val="00C74137"/>
    <w:rsid w:val="00C926CB"/>
    <w:rsid w:val="00C94CC0"/>
    <w:rsid w:val="00C97ADA"/>
    <w:rsid w:val="00C97BEB"/>
    <w:rsid w:val="00CA23A3"/>
    <w:rsid w:val="00CB0376"/>
    <w:rsid w:val="00CB285A"/>
    <w:rsid w:val="00CC3F94"/>
    <w:rsid w:val="00CE6EE4"/>
    <w:rsid w:val="00CE7318"/>
    <w:rsid w:val="00D02C3E"/>
    <w:rsid w:val="00D619EC"/>
    <w:rsid w:val="00D67352"/>
    <w:rsid w:val="00D714D6"/>
    <w:rsid w:val="00D71BFD"/>
    <w:rsid w:val="00D754E8"/>
    <w:rsid w:val="00D80288"/>
    <w:rsid w:val="00DC2D9C"/>
    <w:rsid w:val="00DC5496"/>
    <w:rsid w:val="00DC677A"/>
    <w:rsid w:val="00E00800"/>
    <w:rsid w:val="00E1128D"/>
    <w:rsid w:val="00E57C21"/>
    <w:rsid w:val="00E843DE"/>
    <w:rsid w:val="00E92113"/>
    <w:rsid w:val="00E96BED"/>
    <w:rsid w:val="00E97E15"/>
    <w:rsid w:val="00EA72CD"/>
    <w:rsid w:val="00EB0C6C"/>
    <w:rsid w:val="00EE0C06"/>
    <w:rsid w:val="00EF6236"/>
    <w:rsid w:val="00F0772A"/>
    <w:rsid w:val="00F34683"/>
    <w:rsid w:val="00F36AAF"/>
    <w:rsid w:val="00F45135"/>
    <w:rsid w:val="00F85940"/>
    <w:rsid w:val="00FE5A85"/>
    <w:rsid w:val="00FF05F1"/>
  </w:rsids>
  <w:docVars>
    <w:docVar w:name="Avdeling" w:val="lab_avdeling"/>
    <w:docVar w:name="Avsnitt" w:val="lab_avsnitt"/>
    <w:docVar w:name="Bedriftsnavn" w:val="Diakonhjemmet Sykehus"/>
    <w:docVar w:name="beskyttet" w:val="nei"/>
    <w:docVar w:name="docver" w:val="2.20"/>
    <w:docVar w:name="EKPrintMerke" w:val="Utskrift kun gyldig på utskriftstidspunktet: &lt;dato&gt;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Mia Gudim Rasmussen"/>
    <w:docVar w:name="ek_dbfields" w:val="EK_Avdeling¤2#4¤2# ¤3#EK_Avsnitt¤2#4¤2# ¤3#EK_Bedriftsnavn¤2#1¤2#Diakonhjemmet Sykehus¤3#EK_GjelderFra¤2#0¤2#21.10.2024¤3#EK_KlGjelderFra¤2#0¤2#¤3#EK_Opprettet¤2#0¤2#29.12.2009¤3#EK_Utgitt¤2#0¤2#01.02.2010¤3#EK_IBrukDato¤2#0¤2#21.10.2024¤3#EK_DokumentID¤2#0¤2#D08054¤3#EK_DokTittel¤2#0¤2#DIPS brukerveiledning - Elektronisk rekvirering av prøver til Avdeling for medisinsk biokjemi¤3#EK_DokType¤2#0¤2#Rutine¤3#EK_DocLvlShort¤2#0¤2# ¤3#EK_DocLevel¤2#0¤2# ¤3#EK_EksRef¤2#2¤2# 0_x0009_¤3#EK_Erstatter¤2#0¤2#4.02¤3#EK_ErstatterD¤2#0¤2#08.12.2021¤3#EK_Signatur¤2#0¤2#Avdelingsleder AMB¤3#EK_Verifisert¤2#0¤2# ¤3#EK_Hørt¤2#0¤2# ¤3#EK_AuditReview¤2#2¤2# ¤3#EK_AuditApprove¤2#2¤2# ¤3#EK_Gradering¤2#0¤2#Åpen¤3#EK_Gradnr¤2#4¤2#0¤3#EK_Kapittel¤2#4¤2# ¤3#EK_Referanse¤2#2¤2# 0_x0009_¤3#EK_RefNr¤2#0¤2#A.2.2-44.2.35¤3#EK_Revisjon¤2#0¤2#5.00¤3#EK_Ansvarlig¤2#0¤2#Mia Gudim Rasmussen¤3#EK_SkrevetAv¤2#0¤2#Fredrik Engmann, Pernille Martinsen. Anders Røhne, Anne Jensen¤3#EK_FagAnsv¤2#0¤2#Fagansvarlig bioingeniør IKT¤3#EK_UText2¤2#0¤2# ¤3#EK_UText3¤2#0¤2# ¤3#EK_UText4¤2#0¤2# ¤3#EK_Status¤2#0¤2#I bruk¤3#EK_Stikkord¤2#0¤2#¤3#EK_SuperStikkord¤2#0¤2#¤3#EK_Rapport¤2#3¤2#¤3#EK_EKPrintMerke¤2#0¤2#Utskrift kun gyldig på utskriftstidspunktet:¤3#EK_Watermark¤2#0¤2#¤3#EK_Utgave¤2#0¤2#5.00¤3#EK_Merknad¤2#7¤2#rettet kl.slett for prøvetakingsrunder på morgen¤3#EK_VerLogg¤2#2¤2#Ver. 5.00 - 21.10.2024|rettet kl.slett for prøvetakingsrunder på morgen¤1#Ver. 4.02 - 29.12.2021|Tilpasset DIPS Arena, endret info om etterbestilling¤1#Ver. 4.01 - 08.12.2021|Forlenget gyldighet til 08.12.2023 uten endringer i dokumentet.¤1#Ver. 4.00 - 26.06.2019|Endret til Dips Arena¤1#Ver. 3.03 - 18.03.2019|Ny mal. Endret skrifttype. &#13;_x000a_Endret fagansvarlig.&#13;_x000a_Lagt til revisjonsintervall.¤1#Ver. 3.02 - 17.06.2016|Lagt inn callingnummer¤1#Ver. 3.01 - 20.01.2014|Endret fagspesialist til seksjonsleder¤1#Ver. 3.00 - 04.03.2013|¤1#Ver. 2.00 - 03.05.2012|¤1#Ver. 1.01 - 17.03.2011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5¤3#EK_GjelderTil¤2#0¤2#21.10.2026¤3#EK_Vedlegg¤2#2¤2# 0_x0009_¤3#EK_AvdelingOver¤2#4¤2# ¤3#EK_HRefNr¤2#0¤2# ¤3#EK_HbNavn¤2#0¤2# ¤3#EK_DokRefnr¤2#4¤2#00034402¤3#EK_Dokendrdato¤2#4¤2#19.05.2025 12:12:57¤3#EK_HbType¤2#4¤2# ¤3#EK_Offisiell¤2#4¤2# ¤3#EK_VedleggRef¤2#4¤2#A.2.2-44.2.35¤3#EK_Strukt00¤2#5¤2#¤5#A.2.2¤5#Avdeling for medisinsk biokjemi¤5#1¤5#0¤4#-¤5#44¤5#Swisslab¤5#1¤5#0¤4#.¤5#2¤5#Brukerhåndbok Swisslab¤5#1¤5#0¤4# - ¤3#EK_Strukt01¤2#5¤2#¤5#¤5#Nivå 1¤5#0¤5#0¤4# - ¤3#EK_Strukt02¤2#5¤2# ¤3#EK_Pub¤2#6¤2#;10;15;18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A.2.2¤5#Avdeling for medisinsk biokjemi¤5#1¤5#0¤4#-¤5#44¤5#Swisslab¤5#1¤5#0¤4#.¤5#2¤5#Brukerhåndbok Swisslab¤5#1¤5#0¤4# - ¤3#"/>
    <w:docVar w:name="ek_dl" w:val="35"/>
    <w:docVar w:name="ek_doclevel" w:val=" "/>
    <w:docVar w:name="ek_doclvlshort" w:val=" "/>
    <w:docVar w:name="ek_erstatter" w:val="4.02"/>
    <w:docVar w:name="ek_erstatterd" w:val="08.12.2021"/>
    <w:docVar w:name="ek_fagansv" w:val="Fagansvarlig bioingeniør IKT"/>
    <w:docVar w:name="ek_format" w:val="-10"/>
    <w:docVar w:name="ek_gjelderfra" w:val="21.10.2024"/>
    <w:docVar w:name="ek_gjeldertil" w:val="21.10.2026"/>
    <w:docVar w:name="ek_hbnavn" w:val=" "/>
    <w:docVar w:name="ek_hrefnr" w:val=" "/>
    <w:docVar w:name="ek_hørt" w:val=" "/>
    <w:docVar w:name="ek_ibrukdato" w:val="21.10.2024"/>
    <w:docVar w:name="ek_klgjelderfra" w:val="[]"/>
    <w:docVar w:name="ek_merknad" w:val="rettet kl.slett for prøvetakingsrunder på morgen"/>
    <w:docVar w:name="ek_refnr" w:val="A.2.2-44.2.36"/>
    <w:docVar w:name="ek_revisjon" w:val="5.00"/>
    <w:docVar w:name="ek_s00mt1" w:val="Avdeling for medisinsk biokjemi - Swisslab - Brukerhåndbok Swisslab"/>
    <w:docVar w:name="ek_signatur" w:val="Avdelingsleder AMB"/>
    <w:docVar w:name="ek_skrevetav" w:val="Fredrik Engmann, Pernille Martinsen. Anders Røhne, Anne Jensen"/>
    <w:docVar w:name="ek_status" w:val="I bruk"/>
    <w:docVar w:name="EK_TYPE" w:val="DOK"/>
    <w:docVar w:name="ek_utext2" w:val=" "/>
    <w:docVar w:name="ek_utext3" w:val=" "/>
    <w:docVar w:name="ek_utext4" w:val=" "/>
    <w:docVar w:name="ek_utgave" w:val="5.00"/>
    <w:docVar w:name="ek_verifisert" w:val=" "/>
    <w:docVar w:name="Erstatter" w:val="lab_erstatter"/>
    <w:docVar w:name="KHB" w:val="UB"/>
    <w:docVar w:name="Mappe1" w:val="[Mappe1]"/>
    <w:docVar w:name="Mappe2" w:val="[Mappe2]"/>
    <w:docVar w:name="Mappe3" w:val="[Mappe3]"/>
    <w:docVar w:name="Mappe4" w:val="[Mappe4]"/>
    <w:docVar w:name="skitten" w:val="0"/>
    <w:docVar w:name="Tittel" w:val="Dette er en Test tittel."/>
  </w:docVars>
  <m:mathPr>
    <m:mathFont m:val="Cambria Math"/>
    <m:wrapRight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438971-90BD-402B-BD0F-362C25FB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90AD4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890AD4"/>
    <w:pPr>
      <w:numPr>
        <w:numId w:val="38"/>
      </w:numPr>
      <w:ind w:left="3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90AD4"/>
    <w:pPr>
      <w:outlineLvl w:val="1"/>
    </w:pPr>
    <w:rPr>
      <w:b/>
      <w:color w:val="002060"/>
    </w:rPr>
  </w:style>
  <w:style w:type="paragraph" w:styleId="Heading3">
    <w:name w:val="heading 3"/>
    <w:basedOn w:val="Normal"/>
    <w:next w:val="Normal"/>
    <w:qFormat/>
    <w:rsid w:val="00890AD4"/>
    <w:pPr>
      <w:outlineLvl w:val="2"/>
    </w:pPr>
    <w:rPr>
      <w:b/>
      <w:i/>
    </w:rPr>
  </w:style>
  <w:style w:type="paragraph" w:styleId="Heading4">
    <w:name w:val="heading 4"/>
    <w:basedOn w:val="Heading3"/>
    <w:next w:val="Normal"/>
    <w:qFormat/>
    <w:rsid w:val="00890AD4"/>
    <w:pPr>
      <w:outlineLvl w:val="3"/>
    </w:pPr>
    <w:rPr>
      <w:b w:val="0"/>
      <w:u w:val="single"/>
    </w:rPr>
  </w:style>
  <w:style w:type="paragraph" w:styleId="Heading6">
    <w:name w:val="heading 6"/>
    <w:basedOn w:val="Normal"/>
    <w:next w:val="Normal"/>
    <w:qFormat/>
    <w:rsid w:val="00890AD4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BunntekstTegn"/>
    <w:rsid w:val="00890AD4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next w:val="Normal"/>
    <w:link w:val="TopptekstTegn"/>
    <w:rsid w:val="00890AD4"/>
    <w:pPr>
      <w:jc w:val="right"/>
    </w:pPr>
    <w:rPr>
      <w:sz w:val="20"/>
    </w:rPr>
  </w:style>
  <w:style w:type="paragraph" w:styleId="NormalIndent">
    <w:name w:val="Normal Indent"/>
    <w:basedOn w:val="Normal"/>
    <w:rsid w:val="00890AD4"/>
    <w:pPr>
      <w:ind w:left="708"/>
    </w:pPr>
  </w:style>
  <w:style w:type="paragraph" w:customStyle="1" w:styleId="StorOverskrift">
    <w:name w:val="StorOverskrift"/>
    <w:basedOn w:val="Normal"/>
    <w:rsid w:val="00890AD4"/>
    <w:rPr>
      <w:sz w:val="40"/>
    </w:rPr>
  </w:style>
  <w:style w:type="paragraph" w:customStyle="1" w:styleId="Uthev2">
    <w:name w:val="Uthev2"/>
    <w:basedOn w:val="Normal"/>
    <w:rsid w:val="00890AD4"/>
    <w:rPr>
      <w:b/>
    </w:rPr>
  </w:style>
  <w:style w:type="paragraph" w:customStyle="1" w:styleId="bunntekststil">
    <w:name w:val="bunntekst_stil"/>
    <w:basedOn w:val="Normal"/>
    <w:next w:val="Normal"/>
    <w:rsid w:val="00890AD4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sid w:val="00890AD4"/>
    <w:rPr>
      <w:b/>
    </w:rPr>
  </w:style>
  <w:style w:type="paragraph" w:customStyle="1" w:styleId="topptekststil">
    <w:name w:val="topptekst_stil"/>
    <w:basedOn w:val="Header"/>
    <w:next w:val="Normal"/>
    <w:rsid w:val="00890AD4"/>
  </w:style>
  <w:style w:type="paragraph" w:customStyle="1" w:styleId="Ramme">
    <w:name w:val="Ramme"/>
    <w:basedOn w:val="Normal"/>
    <w:next w:val="Normal"/>
    <w:rsid w:val="00890AD4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  <w:rsid w:val="00890AD4"/>
    <w:rPr>
      <w:sz w:val="20"/>
    </w:rPr>
  </w:style>
  <w:style w:type="paragraph" w:customStyle="1" w:styleId="DBFelt">
    <w:name w:val="DBFelt"/>
    <w:basedOn w:val="Normal"/>
    <w:rsid w:val="00890AD4"/>
    <w:rPr>
      <w:color w:val="808080"/>
    </w:rPr>
  </w:style>
  <w:style w:type="paragraph" w:styleId="DocumentMap">
    <w:name w:val="Document Map"/>
    <w:basedOn w:val="Normal"/>
    <w:semiHidden/>
    <w:rsid w:val="00890AD4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sid w:val="003F25C1"/>
    <w:rPr>
      <w:rFonts w:ascii="Arial" w:hAnsi="Arial" w:cs="Arial"/>
      <w:b/>
      <w:sz w:val="28"/>
      <w:szCs w:val="24"/>
    </w:rPr>
  </w:style>
  <w:style w:type="table" w:styleId="TableGrid">
    <w:name w:val="Table Grid"/>
    <w:basedOn w:val="TableNormal"/>
    <w:unhideWhenUsed/>
    <w:rsid w:val="00890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6531"/>
    <w:pPr>
      <w:ind w:left="708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0AD4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890AD4"/>
  </w:style>
  <w:style w:type="character" w:styleId="Hyperlink">
    <w:name w:val="Hyperlink"/>
    <w:uiPriority w:val="99"/>
    <w:unhideWhenUsed/>
    <w:rsid w:val="00890AD4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90AD4"/>
    <w:pPr>
      <w:spacing w:after="100" w:line="276" w:lineRule="auto"/>
      <w:ind w:left="220"/>
    </w:pPr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90AD4"/>
    <w:pPr>
      <w:spacing w:after="100" w:line="276" w:lineRule="auto"/>
      <w:ind w:left="440"/>
    </w:pPr>
    <w:rPr>
      <w:szCs w:val="22"/>
    </w:rPr>
  </w:style>
  <w:style w:type="paragraph" w:styleId="BalloonText">
    <w:name w:val="Balloon Text"/>
    <w:basedOn w:val="Normal"/>
    <w:link w:val="BobletekstTegn"/>
    <w:rsid w:val="00890AD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rsid w:val="00890AD4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DefaultParagraphFont"/>
    <w:link w:val="Header"/>
    <w:rsid w:val="00890AD4"/>
    <w:rPr>
      <w:rFonts w:ascii="Calibri" w:hAnsi="Calibri"/>
    </w:rPr>
  </w:style>
  <w:style w:type="character" w:customStyle="1" w:styleId="BunntekstTegn">
    <w:name w:val="Bunntekst Tegn"/>
    <w:basedOn w:val="DefaultParagraphFont"/>
    <w:link w:val="Footer"/>
    <w:rsid w:val="00890AD4"/>
    <w:rPr>
      <w:rFonts w:ascii="Calibri" w:hAnsi="Calibri"/>
      <w:sz w:val="22"/>
    </w:rPr>
  </w:style>
  <w:style w:type="table" w:customStyle="1" w:styleId="TableGrid0">
    <w:name w:val="Table Grid_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_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_1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_12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_13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111104\AppData\Roaming\Microsoft\Templates\operativ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operativ.dotm</Template>
  <TotalTime>0</TotalTime>
  <Pages>3</Pages>
  <Words>769</Words>
  <Characters>4577</Characters>
  <Application>Microsoft Office Word</Application>
  <DocSecurity>0</DocSecurity>
  <Lines>111</Lines>
  <Paragraphs>67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DIPS brukerveiledning - Elektronisk rekvirering av prøver til Avdeling for medisinsk biokjemi</vt:lpstr>
      <vt:lpstr>Standard</vt:lpstr>
    </vt:vector>
  </TitlesOfParts>
  <Company>Datakvalitet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DIPS brukerveiledning - Elektronisk rekvirering av prøver til Avdeling for medisinsk biokjemi</dc:title>
  <dc:subject>00034402|A.2.2-44.2.35|</dc:subject>
  <dc:creator>f-engman</dc:creator>
  <dc:description>EK_Avdeling_x0002_4_x0002_ _x0003_EK_Avsnitt_x0002_4_x0002_ _x0003_EK_Bedriftsnavn_x0002_1_x0002_Diakonhjemmet Sykehus_x0003_EK_GjelderFra_x0002_0_x0002_21.10.2024_x0003_EK_KlGjelderFra_x0002_0_x0002__x0003_EK_Opprettet_x0002_0_x0002_29.12.2009_x0003_EK_Utgitt_x0002_0_x0002_01.02.2010_x0003_EK_IBrukDato_x0002_0_x0002_21.10.2024_x0003_EK_DokumentID_x0002_0_x0002_D08054_x0003_EK_DokTittel_x0002_0_x0002_DIPS brukerveiledning - Elektronisk rekvirering av prøver til Avdeling for medisinsk biokjemi_x0003_EK_DokType_x0002_0_x0002_Rutine_x0003_EK_DocLvlShort_x0002_0_x0002_ _x0003_EK_DocLevel_x0002_0_x0002_ _x0003_EK_EksRef_x0002_2_x0002_ 0	_x0003_EK_Erstatter_x0002_0_x0002_4.02_x0003_EK_ErstatterD_x0002_0_x0002_08.12.2021_x0003_EK_Signatur_x0002_0_x0002_Avdelingsleder AMB_x0003_EK_Verifisert_x0002_0_x0002_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_x0003_EK_RefNr_x0002_0_x0002_A.2.2-44.2.35_x0003_EK_Revisjon_x0002_0_x0002_5.00_x0003_EK_Ansvarlig_x0002_0_x0002_Mia Gudim Rasmussen_x0003_EK_SkrevetAv_x0002_0_x0002_Fredrik Engmann, Pernille Martinsen. Anders Røhne, Anne Jensen_x0003_EK_FagAnsv_x0002_0_x0002_Fagansvarlig bioingeniør IKT_x0003_EK_UText2_x0002_0_x0002_ _x0003_EK_UText3_x0002_0_x0002_ _x0003_EK_UText4_x0002_0_x0002_ _x0003_EK_Status_x0002_0_x0002_I bruk_x0003_EK_Stikkord_x0002_0_x0002__x0003_EK_SuperStikkord_x0002_0_x0002__x0003_EK_Rapport_x0002_3_x0002__x0003_EK_EKPrintMerke_x0002_0_x0002_Utskrift kun gyldig på utskriftstidspunktet:_x0003_EK_Watermark_x0002_0_x0002__x0003_EK_Utgave_x0002_0_x0002_5.00_x0003_EK_Merknad_x0002_7_x0002_rettet kl.slett for prøvetakingsrunder på morgen_x0003_EK_VerLogg_x0002_2_x0002_Ver. 5.00 - 21.10.2024|rettet kl.slett for prøvetakingsrunder på morgen_x0001_Ver. 4.02 - 29.12.2021|Tilpasset DIPS Arena, endret info om etterbestilling_x0001_Ver. 4.01 - 08.12.2021|Forlenget gyldighet til 08.12.2023 uten endringer i dokumentet._x0001_Ver. 4.00 - 26.06.2019|Endret til Dips Arena_x0001_Ver. 3.03 - 18.03.2019|Ny mal. Endret skrifttype. _x000D_
Endret fagansvarlig._x000D_
Lagt til revisjonsintervall._x0001_Ver. 3.02 - 17.06.2016|Lagt inn callingnummer_x0001_Ver. 3.01 - 20.01.2014|Endret fagspesialist til seksjonsleder_x0001_Ver. 3.00 - 04.03.2013|_x0001_Ver. 2.00 - 03.05.2012|_x0001_Ver. 1.01 - 17.03.2011|_x0003_EK_RF1_x0002_4_x0002_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_x0003_EK_DL_x0002_0_x0002_35_x0003_EK_GjelderTil_x0002_0_x0002_21.10.2026_x0003_EK_Vedlegg_x0002_2_x0002_ 0	_x0003_EK_AvdelingOver_x0002_4_x0002_ _x0003_EK_HRefNr_x0002_0_x0002_ _x0003_EK_HbNavn_x0002_0_x0002_ _x0003_EK_DokRefnr_x0002_4_x0002_00034402_x0003_EK_Dokendrdato_x0002_4_x0002_19.05.2025 12:12:57_x0003_EK_HbType_x0002_4_x0002_ _x0003_EK_Offisiell_x0002_4_x0002_ _x0003_EK_VedleggRef_x0002_4_x0002_A.2.2-44.2.35_x0003_EK_Strukt00_x0002_5_x0002__x0005_A.2.2_x0005_Avdeling for medisinsk biokjemi_x0005_1_x0005_0_x0004_-_x0005_44_x0005_Swisslab_x0005_1_x0005_0_x0004_._x0005_2_x0005_Brukerhåndbok Swisslab_x0005_1_x0005_0_x0004_ - _x0003_EK_Strukt01_x0002_5_x0002__x0005__x0005_Nivå 1_x0005_0_x0005_0_x0004_ - _x0003_EK_Strukt02_x0002_5_x0002_ _x0003_EK_Pub_x0002_6_x0002_;10;15;18;_x0003_EKR_DokType_x0002_0_x0002_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_x0003_EKR_Strukt00_x0002_5_x0002__x0005_A.2.2_x0005_Avdeling for medisinsk biokjemi_x0005_1_x0005_0_x0004_-_x0005_44_x0005_Swisslab_x0005_1_x0005_0_x0004_._x0005_2_x0005_Brukerhåndbok Swisslab_x0005_1_x0005_0_x0004_ - _x0003_</dc:description>
  <cp:lastModifiedBy>Dave Pinchin</cp:lastModifiedBy>
  <cp:revision>2</cp:revision>
  <dcterms:created xsi:type="dcterms:W3CDTF">2025-05-27T12:00:00Z</dcterms:created>
  <dcterms:modified xsi:type="dcterms:W3CDTF">2025-05-27T12:00:00Z</dcterms:modified>
  <cp:category>EK_Rapport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Diakonhjemmet Sykehus</vt:lpwstr>
  </property>
  <property fmtid="{D5CDD505-2E9C-101B-9397-08002B2CF9AE}" pid="3" name="EK_DokTittel">
    <vt:lpwstr>DIPS brukerveiledning - Elektronisk rekvirering av prøver til Avdeling for medisinsk biokjemi</vt:lpwstr>
  </property>
  <property fmtid="{D5CDD505-2E9C-101B-9397-08002B2CF9AE}" pid="4" name="EK_DokType">
    <vt:lpwstr>Rutine</vt:lpwstr>
  </property>
  <property fmtid="{D5CDD505-2E9C-101B-9397-08002B2CF9AE}" pid="5" name="EK_DokumentID">
    <vt:lpwstr>D08054</vt:lpwstr>
  </property>
  <property fmtid="{D5CDD505-2E9C-101B-9397-08002B2CF9AE}" pid="6" name="EK_FagAnsv">
    <vt:lpwstr>Fagansvarlig bioingeniør IKT</vt:lpwstr>
  </property>
  <property fmtid="{D5CDD505-2E9C-101B-9397-08002B2CF9AE}" pid="7" name="EK_GjelderFra">
    <vt:lpwstr>21.10.2024</vt:lpwstr>
  </property>
  <property fmtid="{D5CDD505-2E9C-101B-9397-08002B2CF9AE}" pid="8" name="EK_Merknad">
    <vt:lpwstr>rettet kl.slett for prøvetakingsrunder på morgen</vt:lpwstr>
  </property>
  <property fmtid="{D5CDD505-2E9C-101B-9397-08002B2CF9AE}" pid="9" name="EK_RefNr">
    <vt:lpwstr>A.2.2-44.2.35</vt:lpwstr>
  </property>
  <property fmtid="{D5CDD505-2E9C-101B-9397-08002B2CF9AE}" pid="10" name="EK_S00MT1">
    <vt:lpwstr>Avdeling for medisinsk biokjemi/Swisslab/Brukerhåndbok Swisslab</vt:lpwstr>
  </property>
  <property fmtid="{D5CDD505-2E9C-101B-9397-08002B2CF9AE}" pid="11" name="EK_Signatur">
    <vt:lpwstr>Avdelingsleder AMB</vt:lpwstr>
  </property>
  <property fmtid="{D5CDD505-2E9C-101B-9397-08002B2CF9AE}" pid="12" name="EK_Utgave">
    <vt:lpwstr>5.00</vt:lpwstr>
  </property>
</Properties>
</file>